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DF9F66" w14:textId="50BD5DCF" w:rsidR="00696D63" w:rsidRPr="005C0E11" w:rsidRDefault="00E42771" w:rsidP="00696D63">
      <w:pPr>
        <w:pStyle w:val="RefAgency"/>
        <w:tabs>
          <w:tab w:val="left" w:pos="1287"/>
        </w:tabs>
      </w:pPr>
      <w:sdt>
        <w:sdtPr>
          <w:rPr>
            <w:szCs w:val="15"/>
          </w:rPr>
          <w:alias w:val="Select date:"/>
          <w:tag w:val="Select date"/>
          <w:id w:val="760960932"/>
          <w:placeholder>
            <w:docPart w:val="7CF0DDAA2A5A4F93A372809C47261D5A"/>
          </w:placeholder>
          <w:date w:fullDate="2024-08-07T00:00:00Z">
            <w:dateFormat w:val="d MMMM yyyy"/>
            <w:lid w:val="en-GB"/>
            <w:storeMappedDataAs w:val="dateTime"/>
            <w:calendar w:val="gregorian"/>
          </w:date>
        </w:sdtPr>
        <w:sdtEndPr/>
        <w:sdtContent>
          <w:r w:rsidR="00B42EAB" w:rsidRPr="005C0E11">
            <w:rPr>
              <w:szCs w:val="15"/>
            </w:rPr>
            <w:t>7 August 2024</w:t>
          </w:r>
        </w:sdtContent>
      </w:sdt>
    </w:p>
    <w:sdt>
      <w:sdtPr>
        <w:alias w:val="Originator - Please select:"/>
        <w:tag w:val="Originator - Please select:"/>
        <w:id w:val="142628599"/>
        <w:placeholder>
          <w:docPart w:val="CE07590E9DBE4A25BF3EE923BDECBD5D"/>
        </w:placeholder>
        <w:dropDownList>
          <w:listItem w:displayText="European Medicines Agency" w:value="European Medicines Agency"/>
          <w:listItem w:displayText="Administration and Corporate Management Division" w:value="Administration and Corporate Management Division"/>
          <w:listItem w:displayText="Audit" w:value="Audit"/>
          <w:listItem w:displayText="Clinical Studies and Manufacturing" w:value="Clinical Studies and Manufacturing"/>
          <w:listItem w:displayText="Data Analytics and Methods" w:value="Data Analytics and Methods"/>
          <w:listItem w:displayText="Deputy Executive Director" w:value="Deputy Executive Director"/>
          <w:listItem w:displayText="Digital Business Transformation" w:value="Digital Business Transformation"/>
          <w:listItem w:displayText="Executive Director" w:value="Executive Director"/>
          <w:listItem w:displayText="Human Medicines Division" w:value="Human Medicines Division"/>
          <w:listItem w:displayText="Institutional and Policy Department" w:value="Institutional and Policy Department"/>
          <w:listItem w:displayText="International Affairs" w:value="International Affairs"/>
          <w:listItem w:displayText="Information Management Division" w:value="Information Management Division"/>
          <w:listItem w:displayText="Legal Department" w:value="Legal Department"/>
          <w:listItem w:displayText="Portfolio Board" w:value="Portfolio Board"/>
          <w:listItem w:displayText="Programme Design Board" w:value="Programme Design Board"/>
          <w:listItem w:displayText="Regulatory Science and Innovation" w:value="Regulatory Science and Innovation"/>
          <w:listItem w:displayText="Senior Medical Officer" w:value="Senior Medical Officer"/>
          <w:listItem w:displayText="Stakeholders and Communication Division" w:value="Stakeholders and Communication Division"/>
          <w:listItem w:displayText="Veterinary Medicines Division" w:value="Veterinary Medicines Division"/>
        </w:dropDownList>
      </w:sdtPr>
      <w:sdtEndPr/>
      <w:sdtContent>
        <w:p w14:paraId="69F2D6E8" w14:textId="77777777" w:rsidR="005B424A" w:rsidRPr="005C0E11" w:rsidRDefault="007C3B92">
          <w:pPr>
            <w:pStyle w:val="RefAgency"/>
            <w:tabs>
              <w:tab w:val="left" w:pos="1384"/>
            </w:tabs>
          </w:pPr>
          <w:r w:rsidRPr="005C0E11">
            <w:t>European Medicines Agency</w:t>
          </w:r>
        </w:p>
      </w:sdtContent>
    </w:sdt>
    <w:p w14:paraId="4E9D2774" w14:textId="77777777" w:rsidR="00B42EAB" w:rsidRPr="005C0E11" w:rsidRDefault="00B42EAB" w:rsidP="00B42EAB">
      <w:pPr>
        <w:pStyle w:val="DoctitleAgency"/>
      </w:pPr>
      <w:bookmarkStart w:id="0" w:name="BodyBlank"/>
      <w:bookmarkEnd w:id="0"/>
      <w:r w:rsidRPr="005C0E11">
        <w:t>Public Declaration of Interests and Confidentiality Undertaking for the Management Board.</w:t>
      </w:r>
    </w:p>
    <w:p w14:paraId="7DFF628E" w14:textId="77777777" w:rsidR="00B42EAB" w:rsidRPr="005C0E11" w:rsidRDefault="00B42EAB" w:rsidP="00B42EAB">
      <w:pPr>
        <w:rPr>
          <w:color w:val="0000FF"/>
        </w:rPr>
      </w:pPr>
    </w:p>
    <w:p w14:paraId="4974E47C" w14:textId="77777777" w:rsidR="00B42EAB" w:rsidRPr="005C0E11" w:rsidRDefault="00B42EAB" w:rsidP="00B42EAB">
      <w:pPr>
        <w:rPr>
          <w:i/>
          <w:iCs/>
        </w:rPr>
      </w:pPr>
      <w:r w:rsidRPr="005C0E11">
        <w:rPr>
          <w:i/>
          <w:iCs/>
        </w:rPr>
        <w:t>INSTRUCTIONS</w:t>
      </w:r>
    </w:p>
    <w:p w14:paraId="246E4F7A" w14:textId="77777777" w:rsidR="00B42EAB" w:rsidRPr="005C0E11" w:rsidRDefault="00B42EAB" w:rsidP="00B42EAB">
      <w:pPr>
        <w:rPr>
          <w:i/>
          <w:iCs/>
        </w:rPr>
      </w:pPr>
      <w:r w:rsidRPr="005C0E11">
        <w:rPr>
          <w:i/>
          <w:iCs/>
        </w:rPr>
        <w:t>This form consists of three parts: your Personal Details, Public Declaration of Interests and Confidentiality Undertaking.</w:t>
      </w:r>
    </w:p>
    <w:p w14:paraId="36EBBA69" w14:textId="77777777" w:rsidR="00B42EAB" w:rsidRPr="005C0E11" w:rsidRDefault="00B42EAB" w:rsidP="00B42EAB">
      <w:pPr>
        <w:rPr>
          <w:i/>
          <w:iCs/>
        </w:rPr>
      </w:pPr>
      <w:r w:rsidRPr="005C0E11">
        <w:rPr>
          <w:i/>
          <w:iCs/>
        </w:rPr>
        <w:t>All parts must be duly completed. The form is designed to be completed electronically and the data entered stored electronically.</w:t>
      </w:r>
    </w:p>
    <w:p w14:paraId="0C5B25BD" w14:textId="77777777" w:rsidR="00B42EAB" w:rsidRPr="005C0E11" w:rsidRDefault="00B42EAB" w:rsidP="00B42EAB">
      <w:pPr>
        <w:rPr>
          <w:i/>
          <w:iCs/>
        </w:rPr>
      </w:pPr>
      <w:r w:rsidRPr="005C0E11">
        <w:rPr>
          <w:i/>
          <w:iCs/>
        </w:rPr>
        <w:t>You are responsible for the accuracy and completeness of the submitted information. </w:t>
      </w:r>
    </w:p>
    <w:p w14:paraId="1FC3841A" w14:textId="77777777" w:rsidR="00B42EAB" w:rsidRPr="005C0E11" w:rsidRDefault="00B42EAB" w:rsidP="00B42EAB">
      <w:pPr>
        <w:rPr>
          <w:i/>
          <w:iCs/>
        </w:rPr>
      </w:pPr>
      <w:r w:rsidRPr="005C0E11">
        <w:rPr>
          <w:i/>
          <w:iCs/>
        </w:rPr>
        <w:t>Please, be advised that once you have submitted your declaration of interests, the Agency will publish the form on its website.</w:t>
      </w:r>
    </w:p>
    <w:p w14:paraId="2AAF9504" w14:textId="77777777" w:rsidR="00B42EAB" w:rsidRPr="005C0E11" w:rsidRDefault="00B42EAB" w:rsidP="00B42EAB">
      <w:pPr>
        <w:rPr>
          <w:color w:val="0000FF"/>
        </w:rPr>
      </w:pPr>
    </w:p>
    <w:p w14:paraId="2CF47D71" w14:textId="77777777" w:rsidR="00B42EAB" w:rsidRPr="005C0E11" w:rsidRDefault="00B42EAB" w:rsidP="00B42EAB">
      <w:pPr>
        <w:pStyle w:val="HeadingcentredAgency"/>
        <w:jc w:val="left"/>
      </w:pPr>
      <w:r w:rsidRPr="005C0E11">
        <w:t>Section 1: PERSONAL DETAILS</w:t>
      </w:r>
    </w:p>
    <w:p w14:paraId="3A7D1A5D" w14:textId="77777777" w:rsidR="00B42EAB" w:rsidRPr="005C0E11" w:rsidRDefault="00B42EAB" w:rsidP="00B42EAB">
      <w:r w:rsidRPr="005C0E11">
        <w:t xml:space="preserve">Name: </w:t>
      </w:r>
    </w:p>
    <w:p w14:paraId="6C69321B" w14:textId="77777777" w:rsidR="00B42EAB" w:rsidRPr="005C0E11" w:rsidRDefault="00B42EAB" w:rsidP="00B42EAB">
      <w:r w:rsidRPr="005C0E11">
        <w:t>Organisation Name:</w:t>
      </w:r>
    </w:p>
    <w:p w14:paraId="1AB42B39" w14:textId="77777777" w:rsidR="00B42EAB" w:rsidRPr="005C0E11" w:rsidRDefault="00B42EAB" w:rsidP="00B42EAB">
      <w:r w:rsidRPr="005C0E11">
        <w:t>Country:</w:t>
      </w:r>
    </w:p>
    <w:p w14:paraId="0CEAF577" w14:textId="77777777" w:rsidR="00B42EAB" w:rsidRPr="005C0E11" w:rsidRDefault="00B42EAB" w:rsidP="00B42EAB">
      <w:pPr>
        <w:pStyle w:val="HeadingcentredAgency"/>
        <w:jc w:val="left"/>
      </w:pPr>
      <w:r w:rsidRPr="005C0E11">
        <w:t>SECTION 2A – INTERESTS IN A PHARMACEUTICAL COMPANY</w:t>
      </w:r>
    </w:p>
    <w:p w14:paraId="2CD77BD9" w14:textId="77777777" w:rsidR="00B42EAB" w:rsidRPr="005C0E11" w:rsidRDefault="00B42EAB" w:rsidP="00B42EAB">
      <w:r w:rsidRPr="005C0E11">
        <w:rPr>
          <w:i/>
          <w:iCs/>
        </w:rPr>
        <w:t>If you have interests to declare, please click 'Yes' to the relevant questions and provide further information. All questions in this section must be answered. Your declaration will not be accepted if any fields are left empty. All current and/or past interests from the last 3 years (where applicable) should be declared.</w:t>
      </w:r>
    </w:p>
    <w:p w14:paraId="61B6EE59" w14:textId="77777777" w:rsidR="00B42EAB" w:rsidRPr="005C0E11" w:rsidRDefault="00B42EAB" w:rsidP="00B42EAB">
      <w:r w:rsidRPr="005C0E11">
        <w:rPr>
          <w:i/>
          <w:iCs/>
        </w:rPr>
        <w:t>You may also provide information on interests over 3 years ago. This information, to be recorded under Any other interests or facts. Note that it will not be used in the evaluation of declared interests.</w:t>
      </w:r>
      <w:r w:rsidRPr="005C0E11">
        <w:t>’.</w:t>
      </w:r>
    </w:p>
    <w:p w14:paraId="41E2C737" w14:textId="77777777" w:rsidR="00B42EAB" w:rsidRPr="005C0E11" w:rsidRDefault="00B42EAB" w:rsidP="00B42EAB">
      <w:r w:rsidRPr="005C0E11">
        <w:rPr>
          <w:i/>
          <w:iCs/>
        </w:rPr>
        <w:t>For more information on which interests to declare, please see the </w:t>
      </w:r>
      <w:hyperlink r:id="rId8" w:tgtFrame="_blank" w:tooltip="European Medicines Agency policy on the handling of competing interests of Management Board members" w:history="1">
        <w:r w:rsidRPr="005C0E11">
          <w:rPr>
            <w:rStyle w:val="Hyperlink"/>
            <w:i/>
            <w:iCs/>
          </w:rPr>
          <w:t>European Medicines Agency policy on the handling of competing interests of Management Board members</w:t>
        </w:r>
      </w:hyperlink>
    </w:p>
    <w:p w14:paraId="34015EA0" w14:textId="77777777" w:rsidR="00B42EAB" w:rsidRPr="005C0E11" w:rsidRDefault="00E42771" w:rsidP="00B42EAB">
      <w:r>
        <w:pict w14:anchorId="4FE795B4">
          <v:rect id="_x0000_i1025" style="width:0;height:0" o:hralign="center" o:hrstd="t" o:hr="t" fillcolor="#a0a0a0" stroked="f"/>
        </w:pict>
      </w:r>
    </w:p>
    <w:p w14:paraId="3397EB34" w14:textId="77777777" w:rsidR="00B42EAB" w:rsidRPr="005C0E11" w:rsidRDefault="00B42EAB" w:rsidP="00B42EAB">
      <w:r w:rsidRPr="005C0E11">
        <w:rPr>
          <w:b/>
          <w:bCs/>
          <w:i/>
          <w:iCs/>
        </w:rPr>
        <w:t>Pharmaceutical company shall mean</w:t>
      </w:r>
      <w:r w:rsidRPr="005C0E11">
        <w:rPr>
          <w:i/>
          <w:iCs/>
        </w:rPr>
        <w:t xml:space="preserve">: any legal or natural person whose focus is to research, develop, manufacture, maintain, market and/or distribute medicinal products. For the purpose of policy 0058, the definition includes companies to which activities relating to the research, development, manufacturing, maintenance, marketing and/or distribution of medicinal products (which might also be carried out in house) are outsourced on a contractual basis. In this regard Contract Research Organisation (CROs) or consultancy companies providing advice or services relating to the above activities, or to activities linked with marketing authorisation or other regulatory procedures (e.g. initial applications, variations) fall under the definition of a pharmaceutical company. Legal or natural persons which do not fall within the scope of the above definition but (i) control (i.e. own a majority stake in, or otherwise exercise a significant influence in the decision-making processes of the relevant pharmaceutical company), (ii) are controlled by or (iii) are under common control of a pharmaceutical company, shall be considered as pharmaceutical companies for the purposes of policy 0058. Independent researchers and research organisations including universities, hospitals and learned societies8 , are excluded from the scope of the present definition. However, any unit, department, section or entity within such organisation, that manufacturers medicinal products, including ATMPs </w:t>
      </w:r>
      <w:r w:rsidRPr="005C0E11">
        <w:rPr>
          <w:i/>
          <w:iCs/>
        </w:rPr>
        <w:lastRenderedPageBreak/>
        <w:t>under hospital exemption, or is a marketing authorisation applicant/holder, shall be considered as a pharmaceutical company for the purpose of policy 0058. Staff members of such units, sections, departments or entities are considered to be equivalent to staff members of a pharmaceutical company. Other parts of the organisation to which the unit, section, department or entity belongs can be excluded from this definition of a pharmaceutical company.</w:t>
      </w:r>
    </w:p>
    <w:p w14:paraId="662703E1" w14:textId="77777777" w:rsidR="00B42EAB" w:rsidRPr="005C0E11" w:rsidRDefault="00E42771" w:rsidP="00B42EAB">
      <w:r>
        <w:pict w14:anchorId="0266F6EE">
          <v:rect id="_x0000_i1026" style="width:0;height:0" o:hralign="center" o:hrstd="t" o:hr="t" fillcolor="#a0a0a0" stroked="f"/>
        </w:pict>
      </w:r>
    </w:p>
    <w:p w14:paraId="01CCAE5A" w14:textId="77777777" w:rsidR="00B42EAB" w:rsidRPr="005C0E11" w:rsidRDefault="00B42EAB" w:rsidP="00B42EAB">
      <w:pPr>
        <w:pStyle w:val="No-numheading2Agency"/>
      </w:pPr>
      <w:r w:rsidRPr="005C0E11">
        <w:t>2.1 EMPLOYMENT - INTERESTS IN A PHARMACEUTICAL COMPANY</w:t>
      </w:r>
    </w:p>
    <w:p w14:paraId="24495D7B" w14:textId="77777777" w:rsidR="00B42EAB" w:rsidRPr="005C0E11" w:rsidRDefault="00B42EAB" w:rsidP="00B42EAB">
      <w:r w:rsidRPr="005C0E11">
        <w:rPr>
          <w:b/>
          <w:bCs/>
        </w:rPr>
        <w:t>Employment</w:t>
      </w:r>
      <w:r w:rsidRPr="005C0E11">
        <w:t> with a pharmaceutical company means any form of occupation, part-time or full-time, paid or unpaid, in the company.</w:t>
      </w:r>
    </w:p>
    <w:p w14:paraId="2D9406A9" w14:textId="77777777" w:rsidR="00B42EAB" w:rsidRPr="005C0E11" w:rsidRDefault="00B42EAB" w:rsidP="00B42EAB">
      <w:r w:rsidRPr="005C0E11">
        <w:t>EMPLOYMENT DETAILS (PHARMACEUTICAL COMPANY)</w:t>
      </w:r>
    </w:p>
    <w:p w14:paraId="22D05D1C"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2E90BB3D"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1841"/>
        <w:gridCol w:w="776"/>
        <w:gridCol w:w="777"/>
        <w:gridCol w:w="2058"/>
        <w:gridCol w:w="2059"/>
      </w:tblGrid>
      <w:tr w:rsidR="00B42EAB" w:rsidRPr="005C0E11" w14:paraId="3740BD2A" w14:textId="77777777" w:rsidTr="009E0CEA">
        <w:tc>
          <w:tcPr>
            <w:tcW w:w="1840" w:type="dxa"/>
            <w:shd w:val="clear" w:color="auto" w:fill="auto"/>
          </w:tcPr>
          <w:p w14:paraId="016BD241" w14:textId="77777777" w:rsidR="00B42EAB" w:rsidRPr="005C0E11" w:rsidRDefault="00B42EAB" w:rsidP="009E0CEA">
            <w:pPr>
              <w:rPr>
                <w:b/>
                <w:sz w:val="17"/>
                <w:szCs w:val="17"/>
                <w:highlight w:val="yellow"/>
              </w:rPr>
            </w:pPr>
            <w:r w:rsidRPr="005C0E11">
              <w:t>COMPANY TYPE</w:t>
            </w:r>
          </w:p>
        </w:tc>
        <w:tc>
          <w:tcPr>
            <w:tcW w:w="1841" w:type="dxa"/>
          </w:tcPr>
          <w:p w14:paraId="206DB8D8" w14:textId="77777777" w:rsidR="00B42EAB" w:rsidRPr="005C0E11" w:rsidRDefault="00B42EAB" w:rsidP="009E0CEA">
            <w:r w:rsidRPr="005C0E11">
              <w:t>Time period</w:t>
            </w:r>
            <w:r w:rsidRPr="005C0E11">
              <w:rPr>
                <w:vertAlign w:val="superscript"/>
              </w:rPr>
              <w:t>1</w:t>
            </w:r>
          </w:p>
        </w:tc>
        <w:tc>
          <w:tcPr>
            <w:tcW w:w="776" w:type="dxa"/>
          </w:tcPr>
          <w:p w14:paraId="2C58F6E9" w14:textId="77777777" w:rsidR="00B42EAB" w:rsidRPr="005C0E11" w:rsidRDefault="00B42EAB" w:rsidP="009E0CEA">
            <w:r w:rsidRPr="005C0E11">
              <w:t>Start Date</w:t>
            </w:r>
          </w:p>
        </w:tc>
        <w:tc>
          <w:tcPr>
            <w:tcW w:w="777" w:type="dxa"/>
          </w:tcPr>
          <w:p w14:paraId="6C050FB6" w14:textId="77777777" w:rsidR="00B42EAB" w:rsidRPr="005C0E11" w:rsidRDefault="00B42EAB" w:rsidP="009E0CEA">
            <w:r w:rsidRPr="005C0E11">
              <w:t>End Date</w:t>
            </w:r>
          </w:p>
        </w:tc>
        <w:tc>
          <w:tcPr>
            <w:tcW w:w="2058" w:type="dxa"/>
          </w:tcPr>
          <w:p w14:paraId="1938B11E" w14:textId="77777777" w:rsidR="00B42EAB" w:rsidRPr="005C0E11" w:rsidRDefault="00B42EAB" w:rsidP="009E0CEA">
            <w:r w:rsidRPr="005C0E11">
              <w:t>Name of Pharmaceutical company</w:t>
            </w:r>
            <w:r w:rsidRPr="005C0E11">
              <w:rPr>
                <w:vertAlign w:val="superscript"/>
              </w:rPr>
              <w:t>2</w:t>
            </w:r>
          </w:p>
        </w:tc>
        <w:tc>
          <w:tcPr>
            <w:tcW w:w="2059" w:type="dxa"/>
          </w:tcPr>
          <w:p w14:paraId="2EEF8EA9" w14:textId="77777777" w:rsidR="00B42EAB" w:rsidRPr="005C0E11" w:rsidRDefault="00B42EAB" w:rsidP="009E0CEA">
            <w:r w:rsidRPr="005C0E11">
              <w:t>Title or role within the company</w:t>
            </w:r>
            <w:r w:rsidRPr="005C0E11">
              <w:rPr>
                <w:vertAlign w:val="superscript"/>
              </w:rPr>
              <w:t>2</w:t>
            </w:r>
          </w:p>
        </w:tc>
      </w:tr>
      <w:tr w:rsidR="00B42EAB" w:rsidRPr="005C0E11" w14:paraId="5BD64EC2" w14:textId="77777777" w:rsidTr="009E0CEA">
        <w:trPr>
          <w:trHeight w:val="457"/>
        </w:trPr>
        <w:tc>
          <w:tcPr>
            <w:tcW w:w="1840" w:type="dxa"/>
            <w:shd w:val="clear" w:color="auto" w:fill="auto"/>
          </w:tcPr>
          <w:p w14:paraId="49A5D0F2" w14:textId="77777777" w:rsidR="00B42EAB" w:rsidRPr="005C0E11" w:rsidRDefault="00B42EAB" w:rsidP="009E0CEA">
            <w:pPr>
              <w:rPr>
                <w:sz w:val="17"/>
                <w:szCs w:val="17"/>
                <w:highlight w:val="yellow"/>
              </w:rPr>
            </w:pPr>
          </w:p>
        </w:tc>
        <w:tc>
          <w:tcPr>
            <w:tcW w:w="1841" w:type="dxa"/>
          </w:tcPr>
          <w:p w14:paraId="794DA1D6" w14:textId="77777777" w:rsidR="00B42EAB" w:rsidRPr="005C0E11" w:rsidRDefault="00B42EAB" w:rsidP="009E0CEA">
            <w:pPr>
              <w:rPr>
                <w:sz w:val="17"/>
                <w:szCs w:val="17"/>
              </w:rPr>
            </w:pPr>
            <w:r w:rsidRPr="005C0E11">
              <w:rPr>
                <w:sz w:val="17"/>
                <w:szCs w:val="17"/>
              </w:rPr>
              <w:t>&lt;include here ‘Past’ or ‘Current’&gt;</w:t>
            </w:r>
          </w:p>
        </w:tc>
        <w:tc>
          <w:tcPr>
            <w:tcW w:w="776" w:type="dxa"/>
          </w:tcPr>
          <w:p w14:paraId="32468B59" w14:textId="77777777" w:rsidR="00B42EAB" w:rsidRPr="005C0E11" w:rsidRDefault="00B42EAB" w:rsidP="009E0CEA">
            <w:pPr>
              <w:rPr>
                <w:sz w:val="17"/>
                <w:szCs w:val="17"/>
              </w:rPr>
            </w:pPr>
          </w:p>
        </w:tc>
        <w:tc>
          <w:tcPr>
            <w:tcW w:w="777" w:type="dxa"/>
          </w:tcPr>
          <w:p w14:paraId="575CB1DE" w14:textId="77777777" w:rsidR="00B42EAB" w:rsidRPr="005C0E11" w:rsidRDefault="00B42EAB" w:rsidP="009E0CEA">
            <w:pPr>
              <w:rPr>
                <w:sz w:val="17"/>
                <w:szCs w:val="17"/>
              </w:rPr>
            </w:pPr>
          </w:p>
        </w:tc>
        <w:tc>
          <w:tcPr>
            <w:tcW w:w="2058" w:type="dxa"/>
          </w:tcPr>
          <w:p w14:paraId="1A207801" w14:textId="77777777" w:rsidR="00B42EAB" w:rsidRPr="005C0E11" w:rsidRDefault="00B42EAB" w:rsidP="009E0CEA">
            <w:pPr>
              <w:rPr>
                <w:sz w:val="17"/>
                <w:szCs w:val="17"/>
              </w:rPr>
            </w:pPr>
          </w:p>
        </w:tc>
        <w:tc>
          <w:tcPr>
            <w:tcW w:w="2059" w:type="dxa"/>
          </w:tcPr>
          <w:p w14:paraId="6AA8767B" w14:textId="77777777" w:rsidR="00B42EAB" w:rsidRPr="005C0E11" w:rsidRDefault="00B42EAB" w:rsidP="009E0CEA">
            <w:pPr>
              <w:rPr>
                <w:sz w:val="17"/>
                <w:szCs w:val="17"/>
              </w:rPr>
            </w:pPr>
          </w:p>
        </w:tc>
      </w:tr>
    </w:tbl>
    <w:p w14:paraId="47984EE7" w14:textId="77777777" w:rsidR="00B42EAB" w:rsidRPr="005C0E11" w:rsidRDefault="00B42EAB" w:rsidP="00B42EAB">
      <w:pPr>
        <w:spacing w:after="120"/>
        <w:rPr>
          <w:i/>
          <w:iCs/>
          <w:sz w:val="16"/>
          <w:szCs w:val="16"/>
        </w:rPr>
      </w:pPr>
      <w:r w:rsidRPr="005C0E11">
        <w:rPr>
          <w:vertAlign w:val="superscript"/>
        </w:rPr>
        <w:t>1</w:t>
      </w:r>
      <w:r w:rsidRPr="005C0E11">
        <w:rPr>
          <w:sz w:val="16"/>
          <w:szCs w:val="16"/>
        </w:rPr>
        <w:t xml:space="preserve">Please select the appropriate response: Current or Past. For activities which are currently on-going (current is interpreted as the time of completion of the declaration of interest), please provide the starting date. For activities </w:t>
      </w:r>
    </w:p>
    <w:p w14:paraId="3917D95F" w14:textId="77777777" w:rsidR="00B42EAB" w:rsidRPr="005C0E11" w:rsidRDefault="00B42EAB" w:rsidP="00B42EAB">
      <w:pPr>
        <w:rPr>
          <w:i/>
          <w:iCs/>
          <w:sz w:val="16"/>
          <w:szCs w:val="16"/>
        </w:rPr>
      </w:pPr>
      <w:r w:rsidRPr="005C0E11">
        <w:rPr>
          <w:i/>
          <w:iCs/>
          <w:sz w:val="16"/>
          <w:szCs w:val="16"/>
          <w:vertAlign w:val="superscript"/>
        </w:rPr>
        <w:t>2</w:t>
      </w:r>
      <w:r w:rsidRPr="005C0E11">
        <w:rPr>
          <w:i/>
          <w:iCs/>
          <w:sz w:val="16"/>
          <w:szCs w:val="16"/>
        </w:rPr>
        <w:t>Please indicate the role or area in which you were involved.</w:t>
      </w:r>
    </w:p>
    <w:p w14:paraId="62FAE91A" w14:textId="77777777" w:rsidR="00B42EAB" w:rsidRPr="005C0E11" w:rsidRDefault="00E42771" w:rsidP="00B42EAB">
      <w:r>
        <w:pict w14:anchorId="431BC873">
          <v:rect id="_x0000_i1027" style="width:0;height:0" o:hralign="center" o:hrstd="t" o:hr="t" fillcolor="#a0a0a0" stroked="f"/>
        </w:pict>
      </w:r>
    </w:p>
    <w:p w14:paraId="4ECD713F" w14:textId="77777777" w:rsidR="00B42EAB" w:rsidRPr="005C0E11" w:rsidRDefault="00B42EAB" w:rsidP="00B42EAB">
      <w:pPr>
        <w:pStyle w:val="No-numheading2Agency"/>
      </w:pPr>
      <w:r w:rsidRPr="005C0E11">
        <w:t>2.2 CONSULTANCY - INTERESTS IN A PHARMACEUTICAL COMPANY</w:t>
      </w:r>
    </w:p>
    <w:p w14:paraId="3A7E5FD2" w14:textId="77777777" w:rsidR="00B42EAB" w:rsidRPr="005C0E11" w:rsidRDefault="00B42EAB" w:rsidP="00B42EAB">
      <w:r w:rsidRPr="005C0E11">
        <w:rPr>
          <w:b/>
          <w:bCs/>
        </w:rPr>
        <w:t>Consultancy</w:t>
      </w:r>
      <w:r w:rsidRPr="005C0E11">
        <w:t> to a pharmaceutical company means any activity where the Management Board member provides advice (including training on a one-to-one basis) to a pharmaceutical company regardless of contractual arrangements or any form of remuneration.</w:t>
      </w:r>
    </w:p>
    <w:p w14:paraId="1D2EBE47" w14:textId="77777777" w:rsidR="00B42EAB" w:rsidRPr="005C0E11" w:rsidRDefault="00B42EAB" w:rsidP="00B42EAB">
      <w:r w:rsidRPr="005C0E11">
        <w:rPr>
          <w:b/>
          <w:bCs/>
        </w:rPr>
        <w:t>Note i:</w:t>
      </w:r>
      <w:r w:rsidRPr="005C0E11">
        <w:t> Scientific advice provided by the NCA of a Member State is not considered a consultancy activity.</w:t>
      </w:r>
    </w:p>
    <w:p w14:paraId="25466C1B" w14:textId="77777777" w:rsidR="00B42EAB" w:rsidRPr="005C0E11" w:rsidRDefault="00B42EAB" w:rsidP="00B42EAB">
      <w:r w:rsidRPr="005C0E11">
        <w:rPr>
          <w:b/>
          <w:bCs/>
        </w:rPr>
        <w:t>Note ii:</w:t>
      </w:r>
      <w:r w:rsidRPr="005C0E11">
        <w:t> If you are or have been an employee of a CRO or consultancy company (i.e. a professional business offering advice or services to pharmaceutical companies), please declare this under Employment.</w:t>
      </w:r>
    </w:p>
    <w:p w14:paraId="6563E74D" w14:textId="77777777" w:rsidR="00B42EAB" w:rsidRPr="005C0E11" w:rsidRDefault="00B42EAB" w:rsidP="00B42EAB"/>
    <w:p w14:paraId="19AE1822" w14:textId="77777777" w:rsidR="00B42EAB" w:rsidRPr="005C0E11" w:rsidRDefault="00B42EAB" w:rsidP="00B42EAB">
      <w:pPr>
        <w:spacing w:after="40"/>
        <w:rPr>
          <w:b/>
          <w:bCs/>
        </w:rPr>
      </w:pPr>
      <w:r w:rsidRPr="005C0E11">
        <w:rPr>
          <w:b/>
          <w:bCs/>
        </w:rPr>
        <w:t>CONSULTANCY</w:t>
      </w:r>
    </w:p>
    <w:p w14:paraId="46E09F67"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324FFE19"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331EBCE2" w14:textId="77777777" w:rsidR="00B42EAB" w:rsidRPr="005C0E11" w:rsidRDefault="00B42EAB" w:rsidP="00B42EAB">
      <w:pPr>
        <w:spacing w:after="40"/>
      </w:pP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4"/>
        <w:gridCol w:w="1480"/>
        <w:gridCol w:w="925"/>
        <w:gridCol w:w="926"/>
        <w:gridCol w:w="2293"/>
        <w:gridCol w:w="2294"/>
      </w:tblGrid>
      <w:tr w:rsidR="00B42EAB" w:rsidRPr="005C0E11" w14:paraId="7A03328E" w14:textId="77777777" w:rsidTr="009E0CEA">
        <w:tc>
          <w:tcPr>
            <w:tcW w:w="1484" w:type="dxa"/>
            <w:shd w:val="clear" w:color="auto" w:fill="auto"/>
          </w:tcPr>
          <w:p w14:paraId="41D3CA17" w14:textId="77777777" w:rsidR="00B42EAB" w:rsidRPr="005C0E11" w:rsidRDefault="00B42EAB" w:rsidP="009E0CEA">
            <w:pPr>
              <w:rPr>
                <w:b/>
                <w:sz w:val="17"/>
                <w:szCs w:val="17"/>
                <w:highlight w:val="yellow"/>
              </w:rPr>
            </w:pPr>
            <w:r w:rsidRPr="005C0E11">
              <w:t>COMPANY TYPE</w:t>
            </w:r>
          </w:p>
        </w:tc>
        <w:tc>
          <w:tcPr>
            <w:tcW w:w="1480" w:type="dxa"/>
          </w:tcPr>
          <w:p w14:paraId="74FCB95B" w14:textId="77777777" w:rsidR="00B42EAB" w:rsidRPr="005C0E11" w:rsidRDefault="00B42EAB" w:rsidP="009E0CEA">
            <w:r w:rsidRPr="005C0E11">
              <w:t>Time period</w:t>
            </w:r>
            <w:r w:rsidRPr="005C0E11">
              <w:rPr>
                <w:vertAlign w:val="superscript"/>
              </w:rPr>
              <w:t>1</w:t>
            </w:r>
          </w:p>
        </w:tc>
        <w:tc>
          <w:tcPr>
            <w:tcW w:w="925" w:type="dxa"/>
          </w:tcPr>
          <w:p w14:paraId="1E5FD292" w14:textId="77777777" w:rsidR="00B42EAB" w:rsidRPr="005C0E11" w:rsidRDefault="00B42EAB" w:rsidP="009E0CEA">
            <w:r w:rsidRPr="005C0E11">
              <w:t>Start Date</w:t>
            </w:r>
          </w:p>
        </w:tc>
        <w:tc>
          <w:tcPr>
            <w:tcW w:w="926" w:type="dxa"/>
          </w:tcPr>
          <w:p w14:paraId="5D1DDDEA" w14:textId="77777777" w:rsidR="00B42EAB" w:rsidRPr="005C0E11" w:rsidRDefault="00B42EAB" w:rsidP="009E0CEA">
            <w:r w:rsidRPr="005C0E11">
              <w:t>End Date</w:t>
            </w:r>
          </w:p>
        </w:tc>
        <w:tc>
          <w:tcPr>
            <w:tcW w:w="2293" w:type="dxa"/>
          </w:tcPr>
          <w:p w14:paraId="5DD740A8" w14:textId="77777777" w:rsidR="00B42EAB" w:rsidRPr="005C0E11" w:rsidRDefault="00B42EAB" w:rsidP="009E0CEA">
            <w:r w:rsidRPr="005C0E11">
              <w:t>Name of Pharmaceutical company</w:t>
            </w:r>
            <w:r w:rsidRPr="005C0E11">
              <w:rPr>
                <w:vertAlign w:val="superscript"/>
              </w:rPr>
              <w:t>2</w:t>
            </w:r>
          </w:p>
        </w:tc>
        <w:tc>
          <w:tcPr>
            <w:tcW w:w="2294" w:type="dxa"/>
          </w:tcPr>
          <w:p w14:paraId="25D86764" w14:textId="77777777" w:rsidR="00B42EAB" w:rsidRPr="005C0E11" w:rsidRDefault="00B42EAB" w:rsidP="009E0CEA">
            <w:r w:rsidRPr="005C0E11">
              <w:t>General role / Area of activity</w:t>
            </w:r>
            <w:r w:rsidRPr="005C0E11">
              <w:rPr>
                <w:vertAlign w:val="superscript"/>
              </w:rPr>
              <w:t>2</w:t>
            </w:r>
          </w:p>
        </w:tc>
      </w:tr>
      <w:tr w:rsidR="00B42EAB" w:rsidRPr="005C0E11" w14:paraId="66256021" w14:textId="77777777" w:rsidTr="009E0CEA">
        <w:trPr>
          <w:trHeight w:val="457"/>
        </w:trPr>
        <w:tc>
          <w:tcPr>
            <w:tcW w:w="1484" w:type="dxa"/>
            <w:shd w:val="clear" w:color="auto" w:fill="auto"/>
          </w:tcPr>
          <w:p w14:paraId="67B75982" w14:textId="77777777" w:rsidR="00B42EAB" w:rsidRPr="005C0E11" w:rsidRDefault="00B42EAB" w:rsidP="009E0CEA">
            <w:pPr>
              <w:rPr>
                <w:sz w:val="17"/>
                <w:szCs w:val="17"/>
                <w:highlight w:val="yellow"/>
              </w:rPr>
            </w:pPr>
          </w:p>
        </w:tc>
        <w:tc>
          <w:tcPr>
            <w:tcW w:w="1480" w:type="dxa"/>
          </w:tcPr>
          <w:p w14:paraId="7FF1CE07" w14:textId="77777777" w:rsidR="00B42EAB" w:rsidRPr="005C0E11" w:rsidRDefault="00B42EAB" w:rsidP="009E0CEA">
            <w:pPr>
              <w:rPr>
                <w:sz w:val="17"/>
                <w:szCs w:val="17"/>
              </w:rPr>
            </w:pPr>
            <w:r w:rsidRPr="005C0E11">
              <w:rPr>
                <w:sz w:val="17"/>
                <w:szCs w:val="17"/>
              </w:rPr>
              <w:t>&lt;include here ‘Past’ or ‘Current’&gt;</w:t>
            </w:r>
          </w:p>
        </w:tc>
        <w:tc>
          <w:tcPr>
            <w:tcW w:w="925" w:type="dxa"/>
          </w:tcPr>
          <w:p w14:paraId="7A79E1C5" w14:textId="77777777" w:rsidR="00B42EAB" w:rsidRPr="005C0E11" w:rsidRDefault="00B42EAB" w:rsidP="009E0CEA">
            <w:pPr>
              <w:rPr>
                <w:sz w:val="17"/>
                <w:szCs w:val="17"/>
              </w:rPr>
            </w:pPr>
          </w:p>
        </w:tc>
        <w:tc>
          <w:tcPr>
            <w:tcW w:w="926" w:type="dxa"/>
          </w:tcPr>
          <w:p w14:paraId="30D72CE4" w14:textId="77777777" w:rsidR="00B42EAB" w:rsidRPr="005C0E11" w:rsidRDefault="00B42EAB" w:rsidP="009E0CEA">
            <w:pPr>
              <w:rPr>
                <w:sz w:val="17"/>
                <w:szCs w:val="17"/>
              </w:rPr>
            </w:pPr>
          </w:p>
        </w:tc>
        <w:tc>
          <w:tcPr>
            <w:tcW w:w="2293" w:type="dxa"/>
          </w:tcPr>
          <w:p w14:paraId="49E1F713" w14:textId="77777777" w:rsidR="00B42EAB" w:rsidRPr="005C0E11" w:rsidRDefault="00B42EAB" w:rsidP="009E0CEA">
            <w:pPr>
              <w:rPr>
                <w:sz w:val="17"/>
                <w:szCs w:val="17"/>
              </w:rPr>
            </w:pPr>
          </w:p>
        </w:tc>
        <w:tc>
          <w:tcPr>
            <w:tcW w:w="2294" w:type="dxa"/>
          </w:tcPr>
          <w:p w14:paraId="7CD08258" w14:textId="77777777" w:rsidR="00B42EAB" w:rsidRPr="005C0E11" w:rsidRDefault="00B42EAB" w:rsidP="009E0CEA">
            <w:pPr>
              <w:rPr>
                <w:sz w:val="17"/>
                <w:szCs w:val="17"/>
              </w:rPr>
            </w:pPr>
          </w:p>
        </w:tc>
      </w:tr>
      <w:tr w:rsidR="00B42EAB" w:rsidRPr="005C0E11" w14:paraId="5816AFE8" w14:textId="77777777" w:rsidTr="009E0CEA">
        <w:trPr>
          <w:trHeight w:val="551"/>
        </w:trPr>
        <w:tc>
          <w:tcPr>
            <w:tcW w:w="1484" w:type="dxa"/>
            <w:shd w:val="clear" w:color="auto" w:fill="auto"/>
          </w:tcPr>
          <w:p w14:paraId="42E5BD10" w14:textId="77777777" w:rsidR="00B42EAB" w:rsidRPr="005C0E11" w:rsidRDefault="00B42EAB" w:rsidP="009E0CEA">
            <w:pPr>
              <w:rPr>
                <w:sz w:val="17"/>
                <w:szCs w:val="17"/>
                <w:highlight w:val="yellow"/>
              </w:rPr>
            </w:pPr>
          </w:p>
        </w:tc>
        <w:tc>
          <w:tcPr>
            <w:tcW w:w="1480" w:type="dxa"/>
          </w:tcPr>
          <w:p w14:paraId="0292D7F2" w14:textId="77777777" w:rsidR="00B42EAB" w:rsidRPr="005C0E11" w:rsidRDefault="00B42EAB" w:rsidP="009E0CEA">
            <w:pPr>
              <w:rPr>
                <w:sz w:val="17"/>
                <w:szCs w:val="17"/>
              </w:rPr>
            </w:pPr>
          </w:p>
        </w:tc>
        <w:tc>
          <w:tcPr>
            <w:tcW w:w="925" w:type="dxa"/>
          </w:tcPr>
          <w:p w14:paraId="56731D2E" w14:textId="77777777" w:rsidR="00B42EAB" w:rsidRPr="005C0E11" w:rsidRDefault="00B42EAB" w:rsidP="009E0CEA">
            <w:pPr>
              <w:rPr>
                <w:sz w:val="17"/>
                <w:szCs w:val="17"/>
              </w:rPr>
            </w:pPr>
          </w:p>
        </w:tc>
        <w:tc>
          <w:tcPr>
            <w:tcW w:w="926" w:type="dxa"/>
          </w:tcPr>
          <w:p w14:paraId="19334562" w14:textId="77777777" w:rsidR="00B42EAB" w:rsidRPr="005C0E11" w:rsidRDefault="00B42EAB" w:rsidP="009E0CEA">
            <w:pPr>
              <w:rPr>
                <w:sz w:val="17"/>
                <w:szCs w:val="17"/>
              </w:rPr>
            </w:pPr>
          </w:p>
        </w:tc>
        <w:tc>
          <w:tcPr>
            <w:tcW w:w="2293" w:type="dxa"/>
          </w:tcPr>
          <w:p w14:paraId="5EF978A5" w14:textId="77777777" w:rsidR="00B42EAB" w:rsidRPr="005C0E11" w:rsidRDefault="00B42EAB" w:rsidP="009E0CEA">
            <w:pPr>
              <w:rPr>
                <w:sz w:val="17"/>
                <w:szCs w:val="17"/>
              </w:rPr>
            </w:pPr>
          </w:p>
        </w:tc>
        <w:tc>
          <w:tcPr>
            <w:tcW w:w="2294" w:type="dxa"/>
          </w:tcPr>
          <w:p w14:paraId="23964D0D" w14:textId="77777777" w:rsidR="00B42EAB" w:rsidRPr="005C0E11" w:rsidRDefault="00B42EAB" w:rsidP="009E0CEA">
            <w:pPr>
              <w:rPr>
                <w:sz w:val="17"/>
                <w:szCs w:val="17"/>
              </w:rPr>
            </w:pPr>
          </w:p>
        </w:tc>
      </w:tr>
    </w:tbl>
    <w:p w14:paraId="79673C5B" w14:textId="77777777" w:rsidR="00B42EAB" w:rsidRPr="005C0E11" w:rsidRDefault="00B42EAB" w:rsidP="00B42EAB">
      <w:pPr>
        <w:spacing w:after="120"/>
        <w:rPr>
          <w:i/>
          <w:iCs/>
          <w:sz w:val="16"/>
          <w:szCs w:val="16"/>
        </w:rPr>
      </w:pPr>
      <w:r w:rsidRPr="005C0E11">
        <w:rPr>
          <w:vertAlign w:val="superscript"/>
        </w:rPr>
        <w:t>1</w:t>
      </w:r>
      <w:r w:rsidRPr="005C0E11">
        <w:rPr>
          <w:sz w:val="16"/>
          <w:szCs w:val="16"/>
        </w:rPr>
        <w:t xml:space="preserve">Please select the appropriate response: Current or Past. For activities which are currently on-going (current is interpreted as the time of completion of the declaration of interest), please provide the starting date. For activities </w:t>
      </w:r>
    </w:p>
    <w:p w14:paraId="0883708A" w14:textId="77777777" w:rsidR="00B42EAB" w:rsidRPr="005C0E11" w:rsidRDefault="00B42EAB" w:rsidP="00B42EAB">
      <w:pPr>
        <w:rPr>
          <w:i/>
          <w:iCs/>
          <w:sz w:val="16"/>
          <w:szCs w:val="16"/>
        </w:rPr>
      </w:pPr>
      <w:r w:rsidRPr="005C0E11">
        <w:rPr>
          <w:i/>
          <w:iCs/>
          <w:sz w:val="16"/>
          <w:szCs w:val="16"/>
          <w:vertAlign w:val="superscript"/>
        </w:rPr>
        <w:t>2</w:t>
      </w:r>
      <w:r w:rsidRPr="005C0E11">
        <w:rPr>
          <w:i/>
          <w:iCs/>
          <w:sz w:val="16"/>
          <w:szCs w:val="16"/>
        </w:rPr>
        <w:t>Please indicate the role or area in which you were involved.</w:t>
      </w:r>
    </w:p>
    <w:p w14:paraId="35810CD0" w14:textId="77777777" w:rsidR="00B42EAB" w:rsidRPr="005C0E11" w:rsidRDefault="00E42771" w:rsidP="00B42EAB">
      <w:r>
        <w:pict w14:anchorId="1BE5C244">
          <v:rect id="_x0000_i1028" style="width:0;height:0" o:hralign="center" o:hrstd="t" o:hr="t" fillcolor="#a0a0a0" stroked="f"/>
        </w:pict>
      </w:r>
    </w:p>
    <w:p w14:paraId="32D5679F" w14:textId="77777777" w:rsidR="00B42EAB" w:rsidRPr="005C0E11" w:rsidRDefault="00B42EAB" w:rsidP="00B42EAB">
      <w:pPr>
        <w:pStyle w:val="No-numheading2Agency"/>
      </w:pPr>
      <w:r w:rsidRPr="005C0E11">
        <w:t>2.3 STRATEGIC ADVISORY ROLE - INTERESTS IN A PHARMACEUTICAL COMPANY</w:t>
      </w:r>
    </w:p>
    <w:p w14:paraId="3FF5135B" w14:textId="77777777" w:rsidR="00B42EAB" w:rsidRPr="005C0E11" w:rsidRDefault="00B42EAB" w:rsidP="00B42EAB">
      <w:r w:rsidRPr="005C0E11">
        <w:rPr>
          <w:b/>
          <w:bCs/>
        </w:rPr>
        <w:t>Strategic advisory role</w:t>
      </w:r>
      <w:r w:rsidRPr="005C0E11">
        <w:t xml:space="preserve"> for a pharmaceutical company means any activity where the Management Board member is participating (with a right to vote on/influence the outputs) in a(n) (scientific) advisory board/steering committee with the role of providing advice/expressing opinions on the (future) strategy, direction and development activities of a pharmaceutical company, either in terms of </w:t>
      </w:r>
      <w:r w:rsidRPr="005C0E11">
        <w:lastRenderedPageBreak/>
        <w:t>general strategy or product related strategy, regardless of contractual arrangements or any form of remuneration.</w:t>
      </w:r>
    </w:p>
    <w:p w14:paraId="37F466AC" w14:textId="77777777" w:rsidR="00B42EAB" w:rsidRPr="005C0E11" w:rsidRDefault="00B42EAB" w:rsidP="00B42EAB">
      <w:r w:rsidRPr="005C0E11">
        <w:rPr>
          <w:b/>
          <w:bCs/>
        </w:rPr>
        <w:t>Note:</w:t>
      </w:r>
      <w:r w:rsidRPr="005C0E11">
        <w:t> Involvement in Data Monitoring Committees fall outside the scope of this definition. Such involvement should be recorded under Principal investigator. Involvement in research for a pharmaceutical company should be listed under Principal investigator or Investigator as appropriate.</w:t>
      </w:r>
    </w:p>
    <w:p w14:paraId="1583E167" w14:textId="77777777" w:rsidR="00B42EAB" w:rsidRPr="005C0E11" w:rsidRDefault="00B42EAB" w:rsidP="00B42EAB"/>
    <w:p w14:paraId="36139B71" w14:textId="77777777" w:rsidR="00B42EAB" w:rsidRPr="005C0E11" w:rsidRDefault="00B42EAB" w:rsidP="00B42EAB">
      <w:pPr>
        <w:spacing w:after="120"/>
        <w:rPr>
          <w:b/>
          <w:bCs/>
        </w:rPr>
      </w:pPr>
      <w:r w:rsidRPr="005C0E11">
        <w:rPr>
          <w:b/>
          <w:bCs/>
        </w:rPr>
        <w:t>STRATEGIC ADVISORY ROLE</w:t>
      </w:r>
    </w:p>
    <w:p w14:paraId="293F186B"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74987698"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180A8820" w14:textId="77777777" w:rsidR="00B42EAB" w:rsidRPr="005C0E11" w:rsidRDefault="00B42EAB" w:rsidP="00B42EAB">
      <w:pPr>
        <w:spacing w:after="40"/>
      </w:pPr>
      <w:r w:rsidRPr="005C0E11">
        <w:t>STRATEGIC ADVISORY ROLE DETAILS (PHARMACEUTICAL COMPANY)</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0"/>
        <w:gridCol w:w="1841"/>
        <w:gridCol w:w="776"/>
        <w:gridCol w:w="777"/>
        <w:gridCol w:w="2058"/>
        <w:gridCol w:w="2059"/>
      </w:tblGrid>
      <w:tr w:rsidR="00B42EAB" w:rsidRPr="005C0E11" w14:paraId="78EDD633" w14:textId="77777777" w:rsidTr="009E0CEA">
        <w:tc>
          <w:tcPr>
            <w:tcW w:w="1840" w:type="dxa"/>
            <w:shd w:val="clear" w:color="auto" w:fill="auto"/>
          </w:tcPr>
          <w:p w14:paraId="67150478" w14:textId="77777777" w:rsidR="00B42EAB" w:rsidRPr="005C0E11" w:rsidRDefault="00B42EAB" w:rsidP="009E0CEA">
            <w:pPr>
              <w:rPr>
                <w:b/>
                <w:sz w:val="17"/>
                <w:szCs w:val="17"/>
                <w:highlight w:val="yellow"/>
              </w:rPr>
            </w:pPr>
            <w:r w:rsidRPr="005C0E11">
              <w:t>COMPANY TYPE</w:t>
            </w:r>
          </w:p>
        </w:tc>
        <w:tc>
          <w:tcPr>
            <w:tcW w:w="1841" w:type="dxa"/>
          </w:tcPr>
          <w:p w14:paraId="2C596F6C" w14:textId="77777777" w:rsidR="00B42EAB" w:rsidRPr="005C0E11" w:rsidRDefault="00B42EAB" w:rsidP="009E0CEA">
            <w:r w:rsidRPr="005C0E11">
              <w:t>Time period</w:t>
            </w:r>
            <w:r w:rsidRPr="005C0E11">
              <w:rPr>
                <w:vertAlign w:val="superscript"/>
              </w:rPr>
              <w:t>1</w:t>
            </w:r>
          </w:p>
        </w:tc>
        <w:tc>
          <w:tcPr>
            <w:tcW w:w="776" w:type="dxa"/>
          </w:tcPr>
          <w:p w14:paraId="7E14576D" w14:textId="77777777" w:rsidR="00B42EAB" w:rsidRPr="005C0E11" w:rsidRDefault="00B42EAB" w:rsidP="009E0CEA">
            <w:r w:rsidRPr="005C0E11">
              <w:t>Start Date</w:t>
            </w:r>
          </w:p>
        </w:tc>
        <w:tc>
          <w:tcPr>
            <w:tcW w:w="777" w:type="dxa"/>
          </w:tcPr>
          <w:p w14:paraId="6D6ADE97" w14:textId="77777777" w:rsidR="00B42EAB" w:rsidRPr="005C0E11" w:rsidRDefault="00B42EAB" w:rsidP="009E0CEA">
            <w:r w:rsidRPr="005C0E11">
              <w:t>End Date</w:t>
            </w:r>
          </w:p>
        </w:tc>
        <w:tc>
          <w:tcPr>
            <w:tcW w:w="2058" w:type="dxa"/>
          </w:tcPr>
          <w:p w14:paraId="37EA3992" w14:textId="77777777" w:rsidR="00B42EAB" w:rsidRPr="005C0E11" w:rsidRDefault="00B42EAB" w:rsidP="009E0CEA">
            <w:r w:rsidRPr="005C0E11">
              <w:t>Name of Pharmaceutical company</w:t>
            </w:r>
          </w:p>
        </w:tc>
        <w:tc>
          <w:tcPr>
            <w:tcW w:w="2059" w:type="dxa"/>
          </w:tcPr>
          <w:p w14:paraId="2FAF737A" w14:textId="77777777" w:rsidR="00B42EAB" w:rsidRPr="005C0E11" w:rsidRDefault="00B42EAB" w:rsidP="009E0CEA">
            <w:r w:rsidRPr="005C0E11">
              <w:t>General role / Area of activity</w:t>
            </w:r>
            <w:r w:rsidRPr="005C0E11">
              <w:rPr>
                <w:vertAlign w:val="superscript"/>
              </w:rPr>
              <w:t>2</w:t>
            </w:r>
          </w:p>
        </w:tc>
      </w:tr>
      <w:tr w:rsidR="00B42EAB" w:rsidRPr="005C0E11" w14:paraId="6FD05221" w14:textId="77777777" w:rsidTr="009E0CEA">
        <w:trPr>
          <w:trHeight w:val="457"/>
        </w:trPr>
        <w:tc>
          <w:tcPr>
            <w:tcW w:w="1840" w:type="dxa"/>
            <w:shd w:val="clear" w:color="auto" w:fill="auto"/>
          </w:tcPr>
          <w:p w14:paraId="573F5C49" w14:textId="77777777" w:rsidR="00B42EAB" w:rsidRPr="005C0E11" w:rsidRDefault="00B42EAB" w:rsidP="009E0CEA">
            <w:pPr>
              <w:rPr>
                <w:sz w:val="17"/>
                <w:szCs w:val="17"/>
                <w:highlight w:val="yellow"/>
              </w:rPr>
            </w:pPr>
          </w:p>
        </w:tc>
        <w:tc>
          <w:tcPr>
            <w:tcW w:w="1841" w:type="dxa"/>
          </w:tcPr>
          <w:p w14:paraId="34C43CCE" w14:textId="77777777" w:rsidR="00B42EAB" w:rsidRPr="005C0E11" w:rsidRDefault="00B42EAB" w:rsidP="009E0CEA">
            <w:pPr>
              <w:rPr>
                <w:sz w:val="17"/>
                <w:szCs w:val="17"/>
              </w:rPr>
            </w:pPr>
            <w:r w:rsidRPr="005C0E11">
              <w:rPr>
                <w:sz w:val="17"/>
                <w:szCs w:val="17"/>
              </w:rPr>
              <w:t>&lt;include here ‘Past’ or ‘Current’&gt;</w:t>
            </w:r>
          </w:p>
        </w:tc>
        <w:tc>
          <w:tcPr>
            <w:tcW w:w="776" w:type="dxa"/>
          </w:tcPr>
          <w:p w14:paraId="675D6DF8" w14:textId="77777777" w:rsidR="00B42EAB" w:rsidRPr="005C0E11" w:rsidRDefault="00B42EAB" w:rsidP="009E0CEA">
            <w:pPr>
              <w:rPr>
                <w:sz w:val="17"/>
                <w:szCs w:val="17"/>
              </w:rPr>
            </w:pPr>
          </w:p>
        </w:tc>
        <w:tc>
          <w:tcPr>
            <w:tcW w:w="777" w:type="dxa"/>
          </w:tcPr>
          <w:p w14:paraId="0650B9B6" w14:textId="77777777" w:rsidR="00B42EAB" w:rsidRPr="005C0E11" w:rsidRDefault="00B42EAB" w:rsidP="009E0CEA">
            <w:pPr>
              <w:rPr>
                <w:sz w:val="17"/>
                <w:szCs w:val="17"/>
              </w:rPr>
            </w:pPr>
          </w:p>
        </w:tc>
        <w:tc>
          <w:tcPr>
            <w:tcW w:w="2058" w:type="dxa"/>
          </w:tcPr>
          <w:p w14:paraId="61F11CD5" w14:textId="77777777" w:rsidR="00B42EAB" w:rsidRPr="005C0E11" w:rsidRDefault="00B42EAB" w:rsidP="009E0CEA">
            <w:pPr>
              <w:rPr>
                <w:sz w:val="17"/>
                <w:szCs w:val="17"/>
              </w:rPr>
            </w:pPr>
          </w:p>
        </w:tc>
        <w:tc>
          <w:tcPr>
            <w:tcW w:w="2059" w:type="dxa"/>
          </w:tcPr>
          <w:p w14:paraId="79EC0D8A" w14:textId="77777777" w:rsidR="00B42EAB" w:rsidRPr="005C0E11" w:rsidRDefault="00B42EAB" w:rsidP="009E0CEA">
            <w:pPr>
              <w:rPr>
                <w:sz w:val="17"/>
                <w:szCs w:val="17"/>
              </w:rPr>
            </w:pPr>
          </w:p>
        </w:tc>
      </w:tr>
      <w:tr w:rsidR="00B42EAB" w:rsidRPr="005C0E11" w14:paraId="14FE6222" w14:textId="77777777" w:rsidTr="009E0CEA">
        <w:trPr>
          <w:trHeight w:val="551"/>
        </w:trPr>
        <w:tc>
          <w:tcPr>
            <w:tcW w:w="1840" w:type="dxa"/>
            <w:shd w:val="clear" w:color="auto" w:fill="auto"/>
          </w:tcPr>
          <w:p w14:paraId="25EBA484" w14:textId="77777777" w:rsidR="00B42EAB" w:rsidRPr="005C0E11" w:rsidRDefault="00B42EAB" w:rsidP="009E0CEA">
            <w:pPr>
              <w:rPr>
                <w:sz w:val="17"/>
                <w:szCs w:val="17"/>
                <w:highlight w:val="yellow"/>
              </w:rPr>
            </w:pPr>
          </w:p>
        </w:tc>
        <w:tc>
          <w:tcPr>
            <w:tcW w:w="1841" w:type="dxa"/>
          </w:tcPr>
          <w:p w14:paraId="5C131E6A" w14:textId="77777777" w:rsidR="00B42EAB" w:rsidRPr="005C0E11" w:rsidRDefault="00B42EAB" w:rsidP="009E0CEA">
            <w:pPr>
              <w:rPr>
                <w:sz w:val="17"/>
                <w:szCs w:val="17"/>
              </w:rPr>
            </w:pPr>
          </w:p>
        </w:tc>
        <w:tc>
          <w:tcPr>
            <w:tcW w:w="776" w:type="dxa"/>
          </w:tcPr>
          <w:p w14:paraId="6482A6C4" w14:textId="77777777" w:rsidR="00B42EAB" w:rsidRPr="005C0E11" w:rsidRDefault="00B42EAB" w:rsidP="009E0CEA">
            <w:pPr>
              <w:rPr>
                <w:sz w:val="17"/>
                <w:szCs w:val="17"/>
              </w:rPr>
            </w:pPr>
          </w:p>
        </w:tc>
        <w:tc>
          <w:tcPr>
            <w:tcW w:w="777" w:type="dxa"/>
          </w:tcPr>
          <w:p w14:paraId="03449A61" w14:textId="77777777" w:rsidR="00B42EAB" w:rsidRPr="005C0E11" w:rsidRDefault="00B42EAB" w:rsidP="009E0CEA">
            <w:pPr>
              <w:rPr>
                <w:sz w:val="17"/>
                <w:szCs w:val="17"/>
              </w:rPr>
            </w:pPr>
          </w:p>
        </w:tc>
        <w:tc>
          <w:tcPr>
            <w:tcW w:w="2058" w:type="dxa"/>
          </w:tcPr>
          <w:p w14:paraId="79E3214C" w14:textId="77777777" w:rsidR="00B42EAB" w:rsidRPr="005C0E11" w:rsidRDefault="00B42EAB" w:rsidP="009E0CEA">
            <w:pPr>
              <w:rPr>
                <w:sz w:val="17"/>
                <w:szCs w:val="17"/>
              </w:rPr>
            </w:pPr>
          </w:p>
        </w:tc>
        <w:tc>
          <w:tcPr>
            <w:tcW w:w="2059" w:type="dxa"/>
          </w:tcPr>
          <w:p w14:paraId="19816B4F" w14:textId="77777777" w:rsidR="00B42EAB" w:rsidRPr="005C0E11" w:rsidRDefault="00B42EAB" w:rsidP="009E0CEA">
            <w:pPr>
              <w:rPr>
                <w:sz w:val="17"/>
                <w:szCs w:val="17"/>
              </w:rPr>
            </w:pPr>
          </w:p>
        </w:tc>
      </w:tr>
    </w:tbl>
    <w:p w14:paraId="7E07812C" w14:textId="77777777" w:rsidR="00B42EAB" w:rsidRPr="005C0E11" w:rsidRDefault="00B42EAB" w:rsidP="00B42EAB">
      <w:pPr>
        <w:spacing w:after="120"/>
        <w:rPr>
          <w:i/>
          <w:iCs/>
          <w:sz w:val="16"/>
          <w:szCs w:val="16"/>
        </w:rPr>
      </w:pPr>
      <w:r w:rsidRPr="005C0E11">
        <w:rPr>
          <w:i/>
          <w:iCs/>
          <w:vertAlign w:val="superscript"/>
        </w:rPr>
        <w:t>1</w:t>
      </w:r>
      <w:r w:rsidRPr="005C0E11">
        <w:rPr>
          <w:i/>
          <w:iCs/>
          <w:sz w:val="16"/>
          <w:szCs w:val="16"/>
        </w:rPr>
        <w:t xml:space="preserve">Please select the appropriate response: Current or Past. For activities which are currently on-going (current is interpreted as the time of completion of the declaration of interest), please provide the starting date. For activities </w:t>
      </w:r>
    </w:p>
    <w:p w14:paraId="00F3787D" w14:textId="77777777" w:rsidR="00B42EAB" w:rsidRPr="005C0E11" w:rsidRDefault="00B42EAB" w:rsidP="00B42EAB">
      <w:pPr>
        <w:rPr>
          <w:i/>
          <w:iCs/>
          <w:sz w:val="16"/>
          <w:szCs w:val="16"/>
        </w:rPr>
      </w:pPr>
      <w:r w:rsidRPr="005C0E11">
        <w:rPr>
          <w:i/>
          <w:iCs/>
          <w:sz w:val="16"/>
          <w:szCs w:val="16"/>
          <w:vertAlign w:val="superscript"/>
        </w:rPr>
        <w:t>2</w:t>
      </w:r>
      <w:r w:rsidRPr="005C0E11">
        <w:rPr>
          <w:i/>
          <w:iCs/>
          <w:sz w:val="16"/>
          <w:szCs w:val="16"/>
        </w:rPr>
        <w:t>Please indicate the role or area in which you were involved.</w:t>
      </w:r>
    </w:p>
    <w:p w14:paraId="1761FE7F" w14:textId="77777777" w:rsidR="00B42EAB" w:rsidRPr="005C0E11" w:rsidRDefault="00E42771" w:rsidP="00B42EAB">
      <w:r>
        <w:pict w14:anchorId="585A770E">
          <v:rect id="_x0000_i1029" style="width:0;height:0" o:hralign="center" o:hrstd="t" o:hr="t" fillcolor="#a0a0a0" stroked="f"/>
        </w:pict>
      </w:r>
    </w:p>
    <w:p w14:paraId="256D12A0" w14:textId="77777777" w:rsidR="00B42EAB" w:rsidRPr="005C0E11" w:rsidRDefault="00B42EAB" w:rsidP="00B42EAB">
      <w:pPr>
        <w:pStyle w:val="No-numheading2Agency"/>
      </w:pPr>
      <w:r w:rsidRPr="005C0E11">
        <w:t>2.4 FINANCIAL INTERESTS - INTERESTS IN A PHARMACEUTICAL COMPANY</w:t>
      </w:r>
    </w:p>
    <w:p w14:paraId="647043DA" w14:textId="77777777" w:rsidR="00B42EAB" w:rsidRPr="005C0E11" w:rsidRDefault="00B42EAB" w:rsidP="00B42EAB">
      <w:r w:rsidRPr="005C0E11">
        <w:t>Financial interests mean any economic stake in a pharmaceutical company including:</w:t>
      </w:r>
    </w:p>
    <w:p w14:paraId="41E7DB79" w14:textId="77777777" w:rsidR="00B42EAB" w:rsidRPr="005C0E11" w:rsidRDefault="00B42EAB" w:rsidP="00B42EAB">
      <w:pPr>
        <w:numPr>
          <w:ilvl w:val="0"/>
          <w:numId w:val="9"/>
        </w:numPr>
        <w:spacing w:after="160" w:line="259" w:lineRule="auto"/>
      </w:pPr>
      <w:r w:rsidRPr="005C0E11">
        <w:rPr>
          <w:b/>
          <w:bCs/>
        </w:rPr>
        <w:t>CURRENT</w:t>
      </w:r>
      <w:r w:rsidRPr="005C0E11">
        <w:t> holding of stocks and shares, stock options, stock warrants, equities, bonds and/or partnership interest in the capital of a pharmaceutical company with the exclusion of the holding of financial interests through an investment fund, pension fund and/or interests in non-nominal unit trusts or similar arrangements provided that they are diversified (i.e. not exclusively based on the pharmaceutical sector) and they are independently managed (i.e. the individual has no influence on their financial management).</w:t>
      </w:r>
    </w:p>
    <w:p w14:paraId="76DB87DF" w14:textId="77777777" w:rsidR="00B42EAB" w:rsidRPr="005C0E11" w:rsidRDefault="00B42EAB" w:rsidP="00B42EAB">
      <w:pPr>
        <w:numPr>
          <w:ilvl w:val="0"/>
          <w:numId w:val="10"/>
        </w:numPr>
        <w:spacing w:after="160" w:line="259" w:lineRule="auto"/>
      </w:pPr>
      <w:r w:rsidRPr="005C0E11">
        <w:rPr>
          <w:b/>
          <w:bCs/>
        </w:rPr>
        <w:t>CURRENT</w:t>
      </w:r>
      <w:r w:rsidRPr="005C0E11">
        <w:t> compensation, fees, honoraria, salaries, grant or other funding (including rents, sponsorships and fellowships) paid by a pharmaceutical company to you in a personal capacity, other than payment for or reimbursement of expenses incurred with research work or reimbursement of reasonable expenses directly related to conference/seminar attendance (i.e. accommodation and travel costs).</w:t>
      </w:r>
    </w:p>
    <w:p w14:paraId="5EF86AD3" w14:textId="77777777" w:rsidR="00B42EAB" w:rsidRPr="005C0E11" w:rsidRDefault="00B42EAB" w:rsidP="00B42EAB">
      <w:pPr>
        <w:numPr>
          <w:ilvl w:val="0"/>
          <w:numId w:val="11"/>
        </w:numPr>
        <w:spacing w:after="160" w:line="259" w:lineRule="auto"/>
      </w:pPr>
      <w:r w:rsidRPr="005C0E11">
        <w:rPr>
          <w:b/>
          <w:bCs/>
        </w:rPr>
        <w:t>CURRENT</w:t>
      </w:r>
      <w:r w:rsidRPr="005C0E11">
        <w:t> intellectual property rights including patents, trademarks, know-how and/or copyrights relating to a medicinal product owned by you or of which you are directly a beneficiary.</w:t>
      </w:r>
    </w:p>
    <w:p w14:paraId="7B270162" w14:textId="77777777" w:rsidR="00B42EAB" w:rsidRPr="005C0E11" w:rsidRDefault="00B42EAB" w:rsidP="00B42EAB">
      <w:r w:rsidRPr="005C0E11">
        <w:rPr>
          <w:b/>
          <w:bCs/>
        </w:rPr>
        <w:t>Note:</w:t>
      </w:r>
      <w:r w:rsidRPr="005C0E11">
        <w:t> Attendance at courses and conferences funded by pharmaceutical companies (including attendance at accredited courses or conferences with respect to CPD (Continuing Professional Development)/CME (Continuing Medical Education) acquisition) do not need to be declared. However, whereby the MB member receives payment by pharmaceutical companies going beyond reimbursement of reasonable expenses (i.e. accommodation and travel costs) directly related to a conference/seminar attendance need to be declared if current.</w:t>
      </w:r>
    </w:p>
    <w:p w14:paraId="226CF98D"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2CC3ABAA" w14:textId="77777777" w:rsidR="00B42EAB" w:rsidRPr="005C0E11" w:rsidRDefault="00B42EAB" w:rsidP="00B42EAB"/>
    <w:p w14:paraId="49AE4DE5" w14:textId="77777777" w:rsidR="00B42EAB" w:rsidRPr="005C0E11" w:rsidRDefault="00B42EAB" w:rsidP="00B42EAB">
      <w:pPr>
        <w:rPr>
          <w:b/>
          <w:bCs/>
        </w:rPr>
      </w:pPr>
      <w:r w:rsidRPr="005C0E11">
        <w:rPr>
          <w:b/>
          <w:bCs/>
        </w:rPr>
        <w:t>FINANCIAL INTERESTS</w:t>
      </w:r>
    </w:p>
    <w:p w14:paraId="2E482837" w14:textId="77777777" w:rsidR="00B42EAB" w:rsidRPr="005C0E11" w:rsidRDefault="00B42EAB" w:rsidP="00B42EAB">
      <w:pPr>
        <w:rPr>
          <w:b/>
          <w:bCs/>
        </w:rPr>
      </w:pPr>
    </w:p>
    <w:p w14:paraId="3EEF2275"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7709BB4A"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4B630F73" w14:textId="77777777" w:rsidR="00B42EAB" w:rsidRPr="005C0E11" w:rsidRDefault="00B42EAB" w:rsidP="00B42EAB">
      <w:pPr>
        <w:spacing w:after="40"/>
      </w:pPr>
    </w:p>
    <w:p w14:paraId="32549B80" w14:textId="77777777" w:rsidR="00B42EAB" w:rsidRPr="005C0E11" w:rsidRDefault="00B42EAB" w:rsidP="00B42EAB">
      <w:pPr>
        <w:keepNext/>
        <w:spacing w:after="40"/>
      </w:pPr>
      <w:r w:rsidRPr="005C0E11">
        <w:lastRenderedPageBreak/>
        <w:t>FINALCIAL INTERESTS DETAILS (PHARMACEUTICAL COMPANY)</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83"/>
        <w:gridCol w:w="1477"/>
        <w:gridCol w:w="722"/>
        <w:gridCol w:w="711"/>
        <w:gridCol w:w="1794"/>
        <w:gridCol w:w="1794"/>
        <w:gridCol w:w="1795"/>
      </w:tblGrid>
      <w:tr w:rsidR="00B42EAB" w:rsidRPr="005C0E11" w14:paraId="3B86E1A4" w14:textId="77777777" w:rsidTr="009E0CEA">
        <w:tc>
          <w:tcPr>
            <w:tcW w:w="1483" w:type="dxa"/>
            <w:shd w:val="clear" w:color="auto" w:fill="auto"/>
          </w:tcPr>
          <w:p w14:paraId="72DE467A" w14:textId="77777777" w:rsidR="00B42EAB" w:rsidRPr="005C0E11" w:rsidRDefault="00B42EAB" w:rsidP="009E0CEA">
            <w:pPr>
              <w:keepNext/>
              <w:rPr>
                <w:b/>
                <w:sz w:val="17"/>
                <w:szCs w:val="17"/>
                <w:highlight w:val="yellow"/>
              </w:rPr>
            </w:pPr>
            <w:r w:rsidRPr="005C0E11">
              <w:t>COMPANY TYPE</w:t>
            </w:r>
          </w:p>
        </w:tc>
        <w:tc>
          <w:tcPr>
            <w:tcW w:w="1477" w:type="dxa"/>
          </w:tcPr>
          <w:p w14:paraId="5442B360" w14:textId="77777777" w:rsidR="00B42EAB" w:rsidRPr="005C0E11" w:rsidRDefault="00B42EAB" w:rsidP="009E0CEA">
            <w:pPr>
              <w:keepNext/>
            </w:pPr>
            <w:r w:rsidRPr="005C0E11">
              <w:t>Time period</w:t>
            </w:r>
            <w:r w:rsidRPr="005C0E11">
              <w:rPr>
                <w:vertAlign w:val="superscript"/>
              </w:rPr>
              <w:t>1</w:t>
            </w:r>
          </w:p>
        </w:tc>
        <w:tc>
          <w:tcPr>
            <w:tcW w:w="722" w:type="dxa"/>
          </w:tcPr>
          <w:p w14:paraId="1DE849DC" w14:textId="77777777" w:rsidR="00B42EAB" w:rsidRPr="005C0E11" w:rsidRDefault="00B42EAB" w:rsidP="009E0CEA">
            <w:pPr>
              <w:keepNext/>
            </w:pPr>
            <w:r w:rsidRPr="005C0E11">
              <w:t>Start Date</w:t>
            </w:r>
          </w:p>
        </w:tc>
        <w:tc>
          <w:tcPr>
            <w:tcW w:w="711" w:type="dxa"/>
          </w:tcPr>
          <w:p w14:paraId="73664A8B" w14:textId="77777777" w:rsidR="00B42EAB" w:rsidRPr="005C0E11" w:rsidRDefault="00B42EAB" w:rsidP="009E0CEA">
            <w:pPr>
              <w:keepNext/>
            </w:pPr>
            <w:r w:rsidRPr="005C0E11">
              <w:t>End Date</w:t>
            </w:r>
          </w:p>
        </w:tc>
        <w:tc>
          <w:tcPr>
            <w:tcW w:w="1794" w:type="dxa"/>
          </w:tcPr>
          <w:p w14:paraId="3646BD98" w14:textId="77777777" w:rsidR="00B42EAB" w:rsidRPr="005C0E11" w:rsidRDefault="00B42EAB" w:rsidP="009E0CEA">
            <w:pPr>
              <w:keepNext/>
            </w:pPr>
            <w:r w:rsidRPr="005C0E11">
              <w:t>Name of Pharmaceutical company</w:t>
            </w:r>
          </w:p>
        </w:tc>
        <w:tc>
          <w:tcPr>
            <w:tcW w:w="1794" w:type="dxa"/>
          </w:tcPr>
          <w:p w14:paraId="52E436E0" w14:textId="77777777" w:rsidR="00B42EAB" w:rsidRPr="005C0E11" w:rsidRDefault="00B42EAB" w:rsidP="009E0CEA">
            <w:pPr>
              <w:keepNext/>
            </w:pPr>
            <w:r w:rsidRPr="005C0E11">
              <w:t>Financial interest</w:t>
            </w:r>
          </w:p>
        </w:tc>
        <w:tc>
          <w:tcPr>
            <w:tcW w:w="1795" w:type="dxa"/>
          </w:tcPr>
          <w:p w14:paraId="181A143B" w14:textId="77777777" w:rsidR="00B42EAB" w:rsidRPr="005C0E11" w:rsidRDefault="00B42EAB" w:rsidP="009E0CEA">
            <w:pPr>
              <w:keepNext/>
            </w:pPr>
            <w:r w:rsidRPr="005C0E11">
              <w:t>Other comments</w:t>
            </w:r>
            <w:r w:rsidRPr="005C0E11">
              <w:rPr>
                <w:vertAlign w:val="superscript"/>
              </w:rPr>
              <w:t>2</w:t>
            </w:r>
          </w:p>
        </w:tc>
      </w:tr>
      <w:tr w:rsidR="00B42EAB" w:rsidRPr="005C0E11" w14:paraId="292BFA17" w14:textId="77777777" w:rsidTr="009E0CEA">
        <w:trPr>
          <w:trHeight w:val="457"/>
        </w:trPr>
        <w:tc>
          <w:tcPr>
            <w:tcW w:w="1483" w:type="dxa"/>
            <w:shd w:val="clear" w:color="auto" w:fill="auto"/>
          </w:tcPr>
          <w:p w14:paraId="408B31FC" w14:textId="77777777" w:rsidR="00B42EAB" w:rsidRPr="005C0E11" w:rsidRDefault="00B42EAB" w:rsidP="009E0CEA">
            <w:pPr>
              <w:rPr>
                <w:sz w:val="17"/>
                <w:szCs w:val="17"/>
                <w:highlight w:val="yellow"/>
              </w:rPr>
            </w:pPr>
          </w:p>
        </w:tc>
        <w:tc>
          <w:tcPr>
            <w:tcW w:w="1477" w:type="dxa"/>
          </w:tcPr>
          <w:p w14:paraId="37096F7B" w14:textId="77777777" w:rsidR="00B42EAB" w:rsidRPr="005C0E11" w:rsidRDefault="00B42EAB" w:rsidP="009E0CEA">
            <w:pPr>
              <w:rPr>
                <w:sz w:val="17"/>
                <w:szCs w:val="17"/>
              </w:rPr>
            </w:pPr>
            <w:r w:rsidRPr="005C0E11">
              <w:rPr>
                <w:sz w:val="17"/>
                <w:szCs w:val="17"/>
              </w:rPr>
              <w:t>&lt;include here ‘Past’ or ‘Current’&gt;</w:t>
            </w:r>
          </w:p>
        </w:tc>
        <w:tc>
          <w:tcPr>
            <w:tcW w:w="722" w:type="dxa"/>
          </w:tcPr>
          <w:p w14:paraId="0006A0D9" w14:textId="77777777" w:rsidR="00B42EAB" w:rsidRPr="005C0E11" w:rsidRDefault="00B42EAB" w:rsidP="009E0CEA">
            <w:pPr>
              <w:rPr>
                <w:sz w:val="17"/>
                <w:szCs w:val="17"/>
              </w:rPr>
            </w:pPr>
          </w:p>
        </w:tc>
        <w:tc>
          <w:tcPr>
            <w:tcW w:w="711" w:type="dxa"/>
          </w:tcPr>
          <w:p w14:paraId="19554C2C" w14:textId="77777777" w:rsidR="00B42EAB" w:rsidRPr="005C0E11" w:rsidRDefault="00B42EAB" w:rsidP="009E0CEA">
            <w:pPr>
              <w:rPr>
                <w:sz w:val="17"/>
                <w:szCs w:val="17"/>
              </w:rPr>
            </w:pPr>
          </w:p>
        </w:tc>
        <w:tc>
          <w:tcPr>
            <w:tcW w:w="1794" w:type="dxa"/>
          </w:tcPr>
          <w:p w14:paraId="7857F552" w14:textId="77777777" w:rsidR="00B42EAB" w:rsidRPr="005C0E11" w:rsidRDefault="00B42EAB" w:rsidP="009E0CEA">
            <w:pPr>
              <w:rPr>
                <w:sz w:val="17"/>
                <w:szCs w:val="17"/>
              </w:rPr>
            </w:pPr>
          </w:p>
        </w:tc>
        <w:tc>
          <w:tcPr>
            <w:tcW w:w="1794" w:type="dxa"/>
          </w:tcPr>
          <w:p w14:paraId="616B4145" w14:textId="77777777" w:rsidR="00B42EAB" w:rsidRPr="005C0E11" w:rsidRDefault="00B42EAB" w:rsidP="009E0CEA">
            <w:pPr>
              <w:ind w:left="-96" w:right="-40"/>
              <w:rPr>
                <w:sz w:val="16"/>
                <w:szCs w:val="16"/>
              </w:rPr>
            </w:pPr>
            <w:r w:rsidRPr="005C0E11">
              <w:rPr>
                <w:sz w:val="16"/>
                <w:szCs w:val="16"/>
              </w:rPr>
              <w:t xml:space="preserve">&lt;select: </w:t>
            </w:r>
            <w:r w:rsidRPr="005C0E11">
              <w:rPr>
                <w:sz w:val="16"/>
                <w:szCs w:val="16"/>
              </w:rPr>
              <w:br/>
              <w:t>-Stocks/Shares/etc.</w:t>
            </w:r>
          </w:p>
          <w:p w14:paraId="6AB3CCDB" w14:textId="77777777" w:rsidR="00B42EAB" w:rsidRPr="005C0E11" w:rsidRDefault="00B42EAB" w:rsidP="009E0CEA">
            <w:pPr>
              <w:ind w:left="-96" w:right="-40"/>
              <w:rPr>
                <w:sz w:val="16"/>
                <w:szCs w:val="16"/>
              </w:rPr>
            </w:pPr>
            <w:r w:rsidRPr="005C0E11">
              <w:rPr>
                <w:sz w:val="16"/>
                <w:szCs w:val="16"/>
              </w:rPr>
              <w:t>-Compensation/Fees</w:t>
            </w:r>
            <w:r w:rsidRPr="005C0E11">
              <w:rPr>
                <w:sz w:val="16"/>
                <w:szCs w:val="16"/>
              </w:rPr>
              <w:br/>
              <w:t>/Honoraria/etc.</w:t>
            </w:r>
          </w:p>
          <w:p w14:paraId="0EC6D0C4" w14:textId="77777777" w:rsidR="00B42EAB" w:rsidRPr="005C0E11" w:rsidRDefault="00B42EAB" w:rsidP="009E0CEA">
            <w:pPr>
              <w:ind w:left="-96" w:right="-40"/>
              <w:rPr>
                <w:sz w:val="16"/>
                <w:szCs w:val="16"/>
              </w:rPr>
            </w:pPr>
            <w:r w:rsidRPr="005C0E11">
              <w:rPr>
                <w:sz w:val="16"/>
                <w:szCs w:val="16"/>
              </w:rPr>
              <w:t>-Intellectual Property Rights (patents/etc.)</w:t>
            </w:r>
          </w:p>
          <w:p w14:paraId="7C43B58F" w14:textId="77777777" w:rsidR="00B42EAB" w:rsidRPr="005C0E11" w:rsidRDefault="00B42EAB" w:rsidP="009E0CEA">
            <w:pPr>
              <w:ind w:left="-96" w:right="-40"/>
              <w:rPr>
                <w:sz w:val="17"/>
                <w:szCs w:val="17"/>
              </w:rPr>
            </w:pPr>
          </w:p>
        </w:tc>
        <w:tc>
          <w:tcPr>
            <w:tcW w:w="1795" w:type="dxa"/>
          </w:tcPr>
          <w:p w14:paraId="4C991E4B" w14:textId="77777777" w:rsidR="00B42EAB" w:rsidRPr="005C0E11" w:rsidRDefault="00B42EAB" w:rsidP="009E0CEA">
            <w:pPr>
              <w:rPr>
                <w:sz w:val="17"/>
                <w:szCs w:val="17"/>
              </w:rPr>
            </w:pPr>
          </w:p>
        </w:tc>
      </w:tr>
      <w:tr w:rsidR="00B42EAB" w:rsidRPr="005C0E11" w14:paraId="48619759" w14:textId="77777777" w:rsidTr="009E0CEA">
        <w:trPr>
          <w:trHeight w:val="457"/>
        </w:trPr>
        <w:tc>
          <w:tcPr>
            <w:tcW w:w="1483" w:type="dxa"/>
            <w:shd w:val="clear" w:color="auto" w:fill="auto"/>
          </w:tcPr>
          <w:p w14:paraId="17260BD7" w14:textId="77777777" w:rsidR="00B42EAB" w:rsidRPr="005C0E11" w:rsidRDefault="00B42EAB" w:rsidP="009E0CEA">
            <w:pPr>
              <w:rPr>
                <w:sz w:val="17"/>
                <w:szCs w:val="17"/>
                <w:highlight w:val="yellow"/>
              </w:rPr>
            </w:pPr>
          </w:p>
        </w:tc>
        <w:tc>
          <w:tcPr>
            <w:tcW w:w="1477" w:type="dxa"/>
          </w:tcPr>
          <w:p w14:paraId="29A0F586" w14:textId="77777777" w:rsidR="00B42EAB" w:rsidRPr="005C0E11" w:rsidRDefault="00B42EAB" w:rsidP="009E0CEA">
            <w:pPr>
              <w:rPr>
                <w:sz w:val="17"/>
                <w:szCs w:val="17"/>
              </w:rPr>
            </w:pPr>
          </w:p>
        </w:tc>
        <w:tc>
          <w:tcPr>
            <w:tcW w:w="722" w:type="dxa"/>
          </w:tcPr>
          <w:p w14:paraId="1EF7D4EC" w14:textId="77777777" w:rsidR="00B42EAB" w:rsidRPr="005C0E11" w:rsidRDefault="00B42EAB" w:rsidP="009E0CEA">
            <w:pPr>
              <w:rPr>
                <w:sz w:val="17"/>
                <w:szCs w:val="17"/>
              </w:rPr>
            </w:pPr>
          </w:p>
        </w:tc>
        <w:tc>
          <w:tcPr>
            <w:tcW w:w="711" w:type="dxa"/>
          </w:tcPr>
          <w:p w14:paraId="24B020E7" w14:textId="77777777" w:rsidR="00B42EAB" w:rsidRPr="005C0E11" w:rsidRDefault="00B42EAB" w:rsidP="009E0CEA">
            <w:pPr>
              <w:rPr>
                <w:sz w:val="17"/>
                <w:szCs w:val="17"/>
              </w:rPr>
            </w:pPr>
          </w:p>
        </w:tc>
        <w:tc>
          <w:tcPr>
            <w:tcW w:w="1794" w:type="dxa"/>
          </w:tcPr>
          <w:p w14:paraId="13EAF61E" w14:textId="77777777" w:rsidR="00B42EAB" w:rsidRPr="005C0E11" w:rsidRDefault="00B42EAB" w:rsidP="009E0CEA">
            <w:pPr>
              <w:rPr>
                <w:sz w:val="17"/>
                <w:szCs w:val="17"/>
              </w:rPr>
            </w:pPr>
          </w:p>
        </w:tc>
        <w:tc>
          <w:tcPr>
            <w:tcW w:w="1794" w:type="dxa"/>
          </w:tcPr>
          <w:p w14:paraId="37F09937" w14:textId="77777777" w:rsidR="00B42EAB" w:rsidRPr="005C0E11" w:rsidRDefault="00B42EAB" w:rsidP="009E0CEA">
            <w:pPr>
              <w:ind w:left="-96" w:right="-40"/>
              <w:rPr>
                <w:sz w:val="16"/>
                <w:szCs w:val="16"/>
              </w:rPr>
            </w:pPr>
          </w:p>
        </w:tc>
        <w:tc>
          <w:tcPr>
            <w:tcW w:w="1795" w:type="dxa"/>
          </w:tcPr>
          <w:p w14:paraId="2432B54A" w14:textId="77777777" w:rsidR="00B42EAB" w:rsidRPr="005C0E11" w:rsidRDefault="00B42EAB" w:rsidP="009E0CEA">
            <w:pPr>
              <w:rPr>
                <w:sz w:val="17"/>
                <w:szCs w:val="17"/>
              </w:rPr>
            </w:pPr>
          </w:p>
        </w:tc>
      </w:tr>
    </w:tbl>
    <w:p w14:paraId="62F80566" w14:textId="77777777" w:rsidR="00B42EAB" w:rsidRPr="005C0E11" w:rsidRDefault="00B42EAB" w:rsidP="00B42EAB">
      <w:pPr>
        <w:spacing w:after="120"/>
        <w:rPr>
          <w:i/>
          <w:iCs/>
          <w:sz w:val="16"/>
          <w:szCs w:val="16"/>
        </w:rPr>
      </w:pPr>
      <w:r w:rsidRPr="005C0E11">
        <w:rPr>
          <w:i/>
          <w:iCs/>
          <w:vertAlign w:val="superscript"/>
        </w:rPr>
        <w:t>1</w:t>
      </w:r>
      <w:r w:rsidRPr="005C0E11">
        <w:rPr>
          <w:i/>
          <w:iCs/>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5FF4129D" w14:textId="77777777" w:rsidR="00B42EAB" w:rsidRPr="005C0E11" w:rsidRDefault="00B42EAB" w:rsidP="00B42EAB">
      <w:pPr>
        <w:spacing w:after="120"/>
        <w:rPr>
          <w:i/>
          <w:iCs/>
          <w:vertAlign w:val="superscript"/>
        </w:rPr>
      </w:pPr>
      <w:r w:rsidRPr="005C0E11">
        <w:rPr>
          <w:i/>
          <w:iCs/>
          <w:vertAlign w:val="superscript"/>
        </w:rPr>
        <w:t>2</w:t>
      </w:r>
      <w:r w:rsidRPr="005C0E11">
        <w:rPr>
          <w:i/>
          <w:iCs/>
        </w:rPr>
        <w:t xml:space="preserve"> </w:t>
      </w:r>
      <w:r w:rsidRPr="005C0E11">
        <w:rPr>
          <w:i/>
          <w:iCs/>
          <w:sz w:val="16"/>
          <w:szCs w:val="16"/>
        </w:rPr>
        <w:t>Do not disclose amounts. Please describe the activity for which you received the compensation/fees/honorarium/etc. Please provide the name of the medicinal product for which you hold the intellectual property right.</w:t>
      </w:r>
    </w:p>
    <w:p w14:paraId="317AF4D7" w14:textId="77777777" w:rsidR="00B42EAB" w:rsidRPr="005C0E11" w:rsidRDefault="00E42771" w:rsidP="00B42EAB">
      <w:r>
        <w:pict w14:anchorId="21963173">
          <v:rect id="_x0000_i1030" style="width:0;height:0" o:hralign="center" o:hrstd="t" o:hr="t" fillcolor="#a0a0a0" stroked="f"/>
        </w:pict>
      </w:r>
    </w:p>
    <w:p w14:paraId="550FB3D8" w14:textId="77777777" w:rsidR="00B42EAB" w:rsidRPr="005C0E11" w:rsidRDefault="00B42EAB" w:rsidP="00B42EAB">
      <w:pPr>
        <w:pStyle w:val="No-numheading2Agency"/>
      </w:pPr>
      <w:r w:rsidRPr="005C0E11">
        <w:t>2.5 PRINCIPAL INVESTIGATOR - INTERESTS IN A PHARMACEUTICAL COMPANY</w:t>
      </w:r>
    </w:p>
    <w:p w14:paraId="56735A35" w14:textId="77777777" w:rsidR="00B42EAB" w:rsidRPr="005C0E11" w:rsidRDefault="00B42EAB" w:rsidP="00B42EAB">
      <w:r w:rsidRPr="005C0E11">
        <w:rPr>
          <w:b/>
          <w:bCs/>
        </w:rPr>
        <w:t>Principal investigator</w:t>
      </w:r>
      <w:r w:rsidRPr="005C0E11">
        <w:t> means those with current responsibility for the coordination of investigators at different centres participating in a multicentre pharmaceutical company instigated/sponsored clinical trial , clinical investigation or performance study or the leading investigator of a monocentre pharmaceutical company instigated/sponsored clinical trial, clinical investigation or performance study or the coordinating (principal) investigator signing the clinical study report. This definition does not include a national coordinating investigator in a multinational trial. Involvement in Data Monitoring Committees should be included in this section.</w:t>
      </w:r>
    </w:p>
    <w:p w14:paraId="22587CF2" w14:textId="77777777" w:rsidR="00B42EAB" w:rsidRPr="005C0E11" w:rsidRDefault="00B42EAB" w:rsidP="00B42EAB">
      <w:r w:rsidRPr="005C0E11">
        <w:rPr>
          <w:b/>
          <w:bCs/>
        </w:rPr>
        <w:t>Note:</w:t>
      </w:r>
      <w:r w:rsidRPr="005C0E11">
        <w:t> Involvement in academic trials and publicly funded research/development initiatives involving pharmaceutical products as well as membership of an ethics committee,  and involvement in the repurposing of a medicinal product should be included under Any other interests or facts.</w:t>
      </w:r>
    </w:p>
    <w:p w14:paraId="37BE13A6"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7A8E41CB" w14:textId="77777777" w:rsidR="00B42EAB" w:rsidRPr="005C0E11" w:rsidRDefault="00B42EAB" w:rsidP="00B42EAB"/>
    <w:p w14:paraId="1204A8F0" w14:textId="77777777" w:rsidR="00B42EAB" w:rsidRPr="005C0E11" w:rsidRDefault="00B42EAB" w:rsidP="00B42EAB">
      <w:pPr>
        <w:rPr>
          <w:b/>
          <w:bCs/>
        </w:rPr>
      </w:pPr>
      <w:r w:rsidRPr="005C0E11">
        <w:rPr>
          <w:b/>
          <w:bCs/>
        </w:rPr>
        <w:t>PRINCIPAL INVESTIGATOR</w:t>
      </w:r>
    </w:p>
    <w:p w14:paraId="05EC214C" w14:textId="77777777" w:rsidR="00B42EAB" w:rsidRPr="005C0E11" w:rsidRDefault="00B42EAB" w:rsidP="00B42EAB">
      <w:pPr>
        <w:rPr>
          <w:b/>
          <w:bCs/>
        </w:rPr>
      </w:pPr>
    </w:p>
    <w:p w14:paraId="57D1CCAA"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32A8DE69" w14:textId="6028C96C"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47AD7E87" w14:textId="77777777" w:rsidR="00B42EAB" w:rsidRPr="005C0E11" w:rsidRDefault="00B42EAB" w:rsidP="00B42EAB">
      <w:pPr>
        <w:spacing w:after="40"/>
      </w:pPr>
    </w:p>
    <w:p w14:paraId="65DBE4EC" w14:textId="77777777" w:rsidR="00B42EAB" w:rsidRPr="005C0E11" w:rsidRDefault="00B42EAB" w:rsidP="00B42EAB">
      <w:pPr>
        <w:spacing w:after="40"/>
      </w:pPr>
      <w:r w:rsidRPr="005C0E11">
        <w:t>PRINCIPAL INVESTIGATOR DETAILS (PHARMACEUTICAL COMPANY)</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9"/>
        <w:gridCol w:w="1576"/>
        <w:gridCol w:w="737"/>
        <w:gridCol w:w="729"/>
        <w:gridCol w:w="1529"/>
        <w:gridCol w:w="1529"/>
        <w:gridCol w:w="1530"/>
      </w:tblGrid>
      <w:tr w:rsidR="00B42EAB" w:rsidRPr="005C0E11" w14:paraId="3530659E" w14:textId="77777777" w:rsidTr="009E0CEA">
        <w:tc>
          <w:tcPr>
            <w:tcW w:w="1579" w:type="dxa"/>
            <w:shd w:val="clear" w:color="auto" w:fill="auto"/>
          </w:tcPr>
          <w:p w14:paraId="3FEA1072" w14:textId="77777777" w:rsidR="00B42EAB" w:rsidRPr="005C0E11" w:rsidRDefault="00B42EAB" w:rsidP="009E0CEA">
            <w:pPr>
              <w:rPr>
                <w:b/>
                <w:sz w:val="17"/>
                <w:szCs w:val="17"/>
                <w:highlight w:val="yellow"/>
              </w:rPr>
            </w:pPr>
            <w:r w:rsidRPr="005C0E11">
              <w:t>COMPANY TYPE</w:t>
            </w:r>
          </w:p>
        </w:tc>
        <w:tc>
          <w:tcPr>
            <w:tcW w:w="1576" w:type="dxa"/>
          </w:tcPr>
          <w:p w14:paraId="1185AFAC" w14:textId="77777777" w:rsidR="00B42EAB" w:rsidRPr="005C0E11" w:rsidRDefault="00B42EAB" w:rsidP="009E0CEA">
            <w:r w:rsidRPr="005C0E11">
              <w:t>Time period</w:t>
            </w:r>
            <w:r w:rsidRPr="005C0E11">
              <w:rPr>
                <w:vertAlign w:val="superscript"/>
              </w:rPr>
              <w:t>1</w:t>
            </w:r>
          </w:p>
        </w:tc>
        <w:tc>
          <w:tcPr>
            <w:tcW w:w="737" w:type="dxa"/>
          </w:tcPr>
          <w:p w14:paraId="50B10D2F" w14:textId="77777777" w:rsidR="00B42EAB" w:rsidRPr="005C0E11" w:rsidRDefault="00B42EAB" w:rsidP="009E0CEA">
            <w:r w:rsidRPr="005C0E11">
              <w:t>Start Date</w:t>
            </w:r>
          </w:p>
        </w:tc>
        <w:tc>
          <w:tcPr>
            <w:tcW w:w="729" w:type="dxa"/>
          </w:tcPr>
          <w:p w14:paraId="3353AAA7" w14:textId="77777777" w:rsidR="00B42EAB" w:rsidRPr="005C0E11" w:rsidRDefault="00B42EAB" w:rsidP="009E0CEA">
            <w:r w:rsidRPr="005C0E11">
              <w:t>End Date</w:t>
            </w:r>
          </w:p>
        </w:tc>
        <w:tc>
          <w:tcPr>
            <w:tcW w:w="1529" w:type="dxa"/>
          </w:tcPr>
          <w:p w14:paraId="2BC695B2" w14:textId="77777777" w:rsidR="00B42EAB" w:rsidRPr="005C0E11" w:rsidRDefault="00B42EAB" w:rsidP="009E0CEA">
            <w:r w:rsidRPr="005C0E11">
              <w:t>Name of Pharmaceutical company</w:t>
            </w:r>
          </w:p>
        </w:tc>
        <w:tc>
          <w:tcPr>
            <w:tcW w:w="1529" w:type="dxa"/>
          </w:tcPr>
          <w:p w14:paraId="7C699D02" w14:textId="77777777" w:rsidR="00B42EAB" w:rsidRPr="005C0E11" w:rsidRDefault="00B42EAB" w:rsidP="009E0CEA">
            <w:r w:rsidRPr="005C0E11">
              <w:t>Product Name</w:t>
            </w:r>
            <w:r w:rsidRPr="005C0E11">
              <w:rPr>
                <w:vertAlign w:val="superscript"/>
              </w:rPr>
              <w:t>2</w:t>
            </w:r>
          </w:p>
        </w:tc>
        <w:tc>
          <w:tcPr>
            <w:tcW w:w="1530" w:type="dxa"/>
          </w:tcPr>
          <w:p w14:paraId="7AB963A3" w14:textId="77777777" w:rsidR="00B42EAB" w:rsidRPr="005C0E11" w:rsidRDefault="00B42EAB" w:rsidP="009E0CEA">
            <w:r w:rsidRPr="005C0E11">
              <w:t>Therapeutic indications</w:t>
            </w:r>
          </w:p>
        </w:tc>
      </w:tr>
      <w:tr w:rsidR="00B42EAB" w:rsidRPr="005C0E11" w14:paraId="65453D67" w14:textId="77777777" w:rsidTr="009E0CEA">
        <w:trPr>
          <w:trHeight w:val="457"/>
        </w:trPr>
        <w:tc>
          <w:tcPr>
            <w:tcW w:w="1579" w:type="dxa"/>
            <w:shd w:val="clear" w:color="auto" w:fill="auto"/>
          </w:tcPr>
          <w:p w14:paraId="1CB72C8D" w14:textId="77777777" w:rsidR="00B42EAB" w:rsidRPr="005C0E11" w:rsidRDefault="00B42EAB" w:rsidP="009E0CEA">
            <w:pPr>
              <w:rPr>
                <w:sz w:val="17"/>
                <w:szCs w:val="17"/>
                <w:highlight w:val="yellow"/>
              </w:rPr>
            </w:pPr>
          </w:p>
        </w:tc>
        <w:tc>
          <w:tcPr>
            <w:tcW w:w="1576" w:type="dxa"/>
          </w:tcPr>
          <w:p w14:paraId="3A34E202" w14:textId="77777777" w:rsidR="00B42EAB" w:rsidRPr="005C0E11" w:rsidRDefault="00B42EAB" w:rsidP="009E0CEA">
            <w:pPr>
              <w:rPr>
                <w:sz w:val="17"/>
                <w:szCs w:val="17"/>
              </w:rPr>
            </w:pPr>
            <w:r w:rsidRPr="005C0E11">
              <w:rPr>
                <w:sz w:val="17"/>
                <w:szCs w:val="17"/>
              </w:rPr>
              <w:t>&lt;include here ‘Past’ or ‘Current’&gt;</w:t>
            </w:r>
          </w:p>
        </w:tc>
        <w:tc>
          <w:tcPr>
            <w:tcW w:w="737" w:type="dxa"/>
          </w:tcPr>
          <w:p w14:paraId="19CF36D4" w14:textId="77777777" w:rsidR="00B42EAB" w:rsidRPr="005C0E11" w:rsidRDefault="00B42EAB" w:rsidP="009E0CEA">
            <w:pPr>
              <w:rPr>
                <w:sz w:val="17"/>
                <w:szCs w:val="17"/>
              </w:rPr>
            </w:pPr>
          </w:p>
        </w:tc>
        <w:tc>
          <w:tcPr>
            <w:tcW w:w="729" w:type="dxa"/>
          </w:tcPr>
          <w:p w14:paraId="3D771D29" w14:textId="77777777" w:rsidR="00B42EAB" w:rsidRPr="005C0E11" w:rsidRDefault="00B42EAB" w:rsidP="009E0CEA">
            <w:pPr>
              <w:rPr>
                <w:sz w:val="17"/>
                <w:szCs w:val="17"/>
              </w:rPr>
            </w:pPr>
          </w:p>
        </w:tc>
        <w:tc>
          <w:tcPr>
            <w:tcW w:w="1529" w:type="dxa"/>
          </w:tcPr>
          <w:p w14:paraId="1DA685F0" w14:textId="77777777" w:rsidR="00B42EAB" w:rsidRPr="005C0E11" w:rsidRDefault="00B42EAB" w:rsidP="009E0CEA">
            <w:pPr>
              <w:rPr>
                <w:sz w:val="17"/>
                <w:szCs w:val="17"/>
              </w:rPr>
            </w:pPr>
          </w:p>
        </w:tc>
        <w:tc>
          <w:tcPr>
            <w:tcW w:w="1529" w:type="dxa"/>
          </w:tcPr>
          <w:p w14:paraId="186D0C13" w14:textId="77777777" w:rsidR="00B42EAB" w:rsidRPr="005C0E11" w:rsidRDefault="00B42EAB" w:rsidP="009E0CEA">
            <w:pPr>
              <w:rPr>
                <w:sz w:val="17"/>
                <w:szCs w:val="17"/>
              </w:rPr>
            </w:pPr>
          </w:p>
        </w:tc>
        <w:tc>
          <w:tcPr>
            <w:tcW w:w="1530" w:type="dxa"/>
          </w:tcPr>
          <w:p w14:paraId="2A74FE1C" w14:textId="77777777" w:rsidR="00B42EAB" w:rsidRPr="005C0E11" w:rsidRDefault="00B42EAB" w:rsidP="009E0CEA">
            <w:pPr>
              <w:rPr>
                <w:sz w:val="17"/>
                <w:szCs w:val="17"/>
              </w:rPr>
            </w:pPr>
          </w:p>
        </w:tc>
      </w:tr>
      <w:tr w:rsidR="00B42EAB" w:rsidRPr="005C0E11" w14:paraId="501605E8" w14:textId="77777777" w:rsidTr="009E0CEA">
        <w:trPr>
          <w:trHeight w:val="551"/>
        </w:trPr>
        <w:tc>
          <w:tcPr>
            <w:tcW w:w="1579" w:type="dxa"/>
            <w:shd w:val="clear" w:color="auto" w:fill="auto"/>
          </w:tcPr>
          <w:p w14:paraId="2C519254" w14:textId="77777777" w:rsidR="00B42EAB" w:rsidRPr="005C0E11" w:rsidRDefault="00B42EAB" w:rsidP="009E0CEA">
            <w:pPr>
              <w:rPr>
                <w:sz w:val="17"/>
                <w:szCs w:val="17"/>
                <w:highlight w:val="yellow"/>
              </w:rPr>
            </w:pPr>
          </w:p>
        </w:tc>
        <w:tc>
          <w:tcPr>
            <w:tcW w:w="1576" w:type="dxa"/>
          </w:tcPr>
          <w:p w14:paraId="5067684C" w14:textId="77777777" w:rsidR="00B42EAB" w:rsidRPr="005C0E11" w:rsidRDefault="00B42EAB" w:rsidP="009E0CEA">
            <w:pPr>
              <w:rPr>
                <w:sz w:val="17"/>
                <w:szCs w:val="17"/>
              </w:rPr>
            </w:pPr>
          </w:p>
        </w:tc>
        <w:tc>
          <w:tcPr>
            <w:tcW w:w="737" w:type="dxa"/>
          </w:tcPr>
          <w:p w14:paraId="2A1905E6" w14:textId="77777777" w:rsidR="00B42EAB" w:rsidRPr="005C0E11" w:rsidRDefault="00B42EAB" w:rsidP="009E0CEA">
            <w:pPr>
              <w:rPr>
                <w:sz w:val="17"/>
                <w:szCs w:val="17"/>
              </w:rPr>
            </w:pPr>
          </w:p>
        </w:tc>
        <w:tc>
          <w:tcPr>
            <w:tcW w:w="729" w:type="dxa"/>
          </w:tcPr>
          <w:p w14:paraId="1D041DAD" w14:textId="77777777" w:rsidR="00B42EAB" w:rsidRPr="005C0E11" w:rsidRDefault="00B42EAB" w:rsidP="009E0CEA">
            <w:pPr>
              <w:rPr>
                <w:sz w:val="17"/>
                <w:szCs w:val="17"/>
              </w:rPr>
            </w:pPr>
          </w:p>
        </w:tc>
        <w:tc>
          <w:tcPr>
            <w:tcW w:w="1529" w:type="dxa"/>
          </w:tcPr>
          <w:p w14:paraId="41F33683" w14:textId="77777777" w:rsidR="00B42EAB" w:rsidRPr="005C0E11" w:rsidRDefault="00B42EAB" w:rsidP="009E0CEA">
            <w:pPr>
              <w:rPr>
                <w:sz w:val="17"/>
                <w:szCs w:val="17"/>
              </w:rPr>
            </w:pPr>
          </w:p>
        </w:tc>
        <w:tc>
          <w:tcPr>
            <w:tcW w:w="1529" w:type="dxa"/>
          </w:tcPr>
          <w:p w14:paraId="2A7F1011" w14:textId="77777777" w:rsidR="00B42EAB" w:rsidRPr="005C0E11" w:rsidRDefault="00B42EAB" w:rsidP="009E0CEA">
            <w:pPr>
              <w:rPr>
                <w:sz w:val="17"/>
                <w:szCs w:val="17"/>
              </w:rPr>
            </w:pPr>
          </w:p>
        </w:tc>
        <w:tc>
          <w:tcPr>
            <w:tcW w:w="1530" w:type="dxa"/>
          </w:tcPr>
          <w:p w14:paraId="679812CC" w14:textId="77777777" w:rsidR="00B42EAB" w:rsidRPr="005C0E11" w:rsidRDefault="00B42EAB" w:rsidP="009E0CEA">
            <w:pPr>
              <w:rPr>
                <w:sz w:val="17"/>
                <w:szCs w:val="17"/>
              </w:rPr>
            </w:pPr>
          </w:p>
        </w:tc>
      </w:tr>
    </w:tbl>
    <w:p w14:paraId="77ED8166" w14:textId="77777777" w:rsidR="00B42EAB" w:rsidRPr="005C0E11" w:rsidRDefault="00B42EAB" w:rsidP="00B42EAB">
      <w:pPr>
        <w:spacing w:after="120"/>
        <w:rPr>
          <w:i/>
          <w:iCs/>
          <w:sz w:val="16"/>
          <w:szCs w:val="16"/>
        </w:rPr>
      </w:pPr>
      <w:r w:rsidRPr="005C0E11">
        <w:rPr>
          <w:i/>
          <w:iCs/>
          <w:vertAlign w:val="superscript"/>
        </w:rPr>
        <w:t>1</w:t>
      </w:r>
      <w:r w:rsidRPr="005C0E11">
        <w:rPr>
          <w:i/>
          <w:iCs/>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6D8A2A60" w14:textId="77777777" w:rsidR="00B42EAB" w:rsidRPr="005C0E11" w:rsidRDefault="00B42EAB" w:rsidP="00B42EAB">
      <w:pPr>
        <w:spacing w:after="120"/>
        <w:rPr>
          <w:i/>
          <w:iCs/>
          <w:sz w:val="16"/>
          <w:szCs w:val="16"/>
        </w:rPr>
      </w:pPr>
      <w:r w:rsidRPr="005C0E11">
        <w:rPr>
          <w:i/>
          <w:iCs/>
          <w:vertAlign w:val="superscript"/>
        </w:rPr>
        <w:t>2</w:t>
      </w:r>
      <w:r w:rsidRPr="005C0E11">
        <w:rPr>
          <w:i/>
          <w:iCs/>
          <w:sz w:val="16"/>
          <w:szCs w:val="16"/>
        </w:rPr>
        <w:t>Please indicate the product name, active substance and therapeutic indication.</w:t>
      </w:r>
      <w:r w:rsidR="00E42771">
        <w:pict w14:anchorId="19F3C8B2">
          <v:rect id="_x0000_i1031" style="width:0;height:0" o:hralign="center" o:hrstd="t" o:hr="t" fillcolor="#a0a0a0" stroked="f"/>
        </w:pict>
      </w:r>
    </w:p>
    <w:p w14:paraId="68889CAF" w14:textId="77777777" w:rsidR="00B42EAB" w:rsidRPr="005C0E11" w:rsidRDefault="00B42EAB" w:rsidP="00B42EAB">
      <w:pPr>
        <w:pStyle w:val="No-numheading2Agency"/>
      </w:pPr>
      <w:r w:rsidRPr="005C0E11">
        <w:t>2.6 INVESTIGATOR - INTERESTS IN A PHARMACEUTICAL COMPANY</w:t>
      </w:r>
    </w:p>
    <w:p w14:paraId="5BEFD07F" w14:textId="77777777" w:rsidR="00B42EAB" w:rsidRPr="005C0E11" w:rsidRDefault="00B42EAB" w:rsidP="00B42EAB">
      <w:r w:rsidRPr="005C0E11">
        <w:rPr>
          <w:b/>
          <w:bCs/>
        </w:rPr>
        <w:t>Investigator</w:t>
      </w:r>
      <w:r w:rsidRPr="005C0E11">
        <w:t xml:space="preserve"> shall mean an investigator involved in a pharmaceutical or medical device company instigated/sponsored clinical trial, clinical investigation or performance study at a specific trial site </w:t>
      </w:r>
      <w:r w:rsidRPr="005C0E11">
        <w:lastRenderedPageBreak/>
        <w:t>which can be the responsible lead investigator of the trial, investigation or study at that specific site or a member of the clinical trial, clinical investigation or performance study team who performs critical trial, investigation or study related procedures and makes important trial, investigation or study related decisions.</w:t>
      </w:r>
    </w:p>
    <w:p w14:paraId="1A1E79B2" w14:textId="77777777" w:rsidR="00B42EAB" w:rsidRPr="005C0E11" w:rsidRDefault="00B42EAB" w:rsidP="00B42EAB">
      <w:r w:rsidRPr="005C0E11">
        <w:rPr>
          <w:b/>
          <w:bCs/>
        </w:rPr>
        <w:t>Note:</w:t>
      </w:r>
      <w:r w:rsidRPr="005C0E11">
        <w:t> Involvement in academic trials and publicly funded research/development initiatives involving pharmaceutical products as well as membership of an ethics committee, should be included under Any other interests or facts.</w:t>
      </w:r>
    </w:p>
    <w:p w14:paraId="1E2F682D"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2E05EC43" w14:textId="77777777" w:rsidR="00B42EAB" w:rsidRPr="005C0E11" w:rsidRDefault="00B42EAB" w:rsidP="00B42EAB"/>
    <w:p w14:paraId="1BBC36E7" w14:textId="77777777" w:rsidR="00B42EAB" w:rsidRPr="005C0E11" w:rsidRDefault="00B42EAB" w:rsidP="00B42EAB">
      <w:pPr>
        <w:rPr>
          <w:b/>
          <w:bCs/>
        </w:rPr>
      </w:pPr>
      <w:r w:rsidRPr="005C0E11">
        <w:rPr>
          <w:b/>
          <w:bCs/>
        </w:rPr>
        <w:t>INVESTIGATOR</w:t>
      </w:r>
    </w:p>
    <w:p w14:paraId="1E930A5F"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0A0198CF"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7A4FFCCF" w14:textId="77777777" w:rsidR="00B42EAB" w:rsidRPr="005C0E11" w:rsidRDefault="00B42EAB" w:rsidP="00B42EAB">
      <w:pPr>
        <w:spacing w:after="40"/>
      </w:pPr>
    </w:p>
    <w:p w14:paraId="69A29991" w14:textId="77777777" w:rsidR="00B42EAB" w:rsidRPr="005C0E11" w:rsidRDefault="00B42EAB" w:rsidP="00B42EAB">
      <w:pPr>
        <w:spacing w:after="40"/>
      </w:pPr>
      <w:r w:rsidRPr="005C0E11">
        <w:t>INVESTIGATOR DETAILS (PHARMACEUTICAL COMPANY)</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9"/>
        <w:gridCol w:w="1576"/>
        <w:gridCol w:w="737"/>
        <w:gridCol w:w="729"/>
        <w:gridCol w:w="1529"/>
        <w:gridCol w:w="1529"/>
        <w:gridCol w:w="1530"/>
      </w:tblGrid>
      <w:tr w:rsidR="00B42EAB" w:rsidRPr="005C0E11" w14:paraId="6D53F62A" w14:textId="77777777" w:rsidTr="009E0CEA">
        <w:tc>
          <w:tcPr>
            <w:tcW w:w="1579" w:type="dxa"/>
            <w:shd w:val="clear" w:color="auto" w:fill="auto"/>
          </w:tcPr>
          <w:p w14:paraId="1DEA3FFF" w14:textId="77777777" w:rsidR="00B42EAB" w:rsidRPr="005C0E11" w:rsidRDefault="00B42EAB" w:rsidP="009E0CEA">
            <w:pPr>
              <w:rPr>
                <w:b/>
                <w:sz w:val="17"/>
                <w:szCs w:val="17"/>
                <w:highlight w:val="yellow"/>
              </w:rPr>
            </w:pPr>
            <w:r w:rsidRPr="005C0E11">
              <w:t>COMPANY TYPE</w:t>
            </w:r>
          </w:p>
        </w:tc>
        <w:tc>
          <w:tcPr>
            <w:tcW w:w="1576" w:type="dxa"/>
          </w:tcPr>
          <w:p w14:paraId="3EA5D7D4" w14:textId="77777777" w:rsidR="00B42EAB" w:rsidRPr="005C0E11" w:rsidRDefault="00B42EAB" w:rsidP="009E0CEA">
            <w:r w:rsidRPr="005C0E11">
              <w:t>Time period</w:t>
            </w:r>
            <w:r w:rsidRPr="005C0E11">
              <w:rPr>
                <w:vertAlign w:val="superscript"/>
              </w:rPr>
              <w:t>1</w:t>
            </w:r>
          </w:p>
        </w:tc>
        <w:tc>
          <w:tcPr>
            <w:tcW w:w="737" w:type="dxa"/>
          </w:tcPr>
          <w:p w14:paraId="7B55B0B6" w14:textId="77777777" w:rsidR="00B42EAB" w:rsidRPr="005C0E11" w:rsidRDefault="00B42EAB" w:rsidP="009E0CEA">
            <w:r w:rsidRPr="005C0E11">
              <w:t>Start Date</w:t>
            </w:r>
          </w:p>
        </w:tc>
        <w:tc>
          <w:tcPr>
            <w:tcW w:w="729" w:type="dxa"/>
          </w:tcPr>
          <w:p w14:paraId="21692803" w14:textId="77777777" w:rsidR="00B42EAB" w:rsidRPr="005C0E11" w:rsidRDefault="00B42EAB" w:rsidP="009E0CEA">
            <w:r w:rsidRPr="005C0E11">
              <w:t>End Date</w:t>
            </w:r>
          </w:p>
        </w:tc>
        <w:tc>
          <w:tcPr>
            <w:tcW w:w="1529" w:type="dxa"/>
          </w:tcPr>
          <w:p w14:paraId="5A30B229" w14:textId="77777777" w:rsidR="00B42EAB" w:rsidRPr="005C0E11" w:rsidRDefault="00B42EAB" w:rsidP="009E0CEA">
            <w:r w:rsidRPr="005C0E11">
              <w:t>Name of Pharmaceutical company</w:t>
            </w:r>
          </w:p>
        </w:tc>
        <w:tc>
          <w:tcPr>
            <w:tcW w:w="1529" w:type="dxa"/>
          </w:tcPr>
          <w:p w14:paraId="192FBC25" w14:textId="77777777" w:rsidR="00B42EAB" w:rsidRPr="005C0E11" w:rsidRDefault="00B42EAB" w:rsidP="009E0CEA">
            <w:r w:rsidRPr="005C0E11">
              <w:t>Product Name</w:t>
            </w:r>
            <w:r w:rsidRPr="005C0E11">
              <w:rPr>
                <w:vertAlign w:val="superscript"/>
              </w:rPr>
              <w:t>2</w:t>
            </w:r>
          </w:p>
        </w:tc>
        <w:tc>
          <w:tcPr>
            <w:tcW w:w="1530" w:type="dxa"/>
          </w:tcPr>
          <w:p w14:paraId="57518479" w14:textId="77777777" w:rsidR="00B42EAB" w:rsidRPr="005C0E11" w:rsidRDefault="00B42EAB" w:rsidP="009E0CEA">
            <w:r w:rsidRPr="005C0E11">
              <w:t>Therapeutic indications</w:t>
            </w:r>
          </w:p>
        </w:tc>
      </w:tr>
      <w:tr w:rsidR="00B42EAB" w:rsidRPr="005C0E11" w14:paraId="2601C0B1" w14:textId="77777777" w:rsidTr="009E0CEA">
        <w:trPr>
          <w:trHeight w:val="457"/>
        </w:trPr>
        <w:tc>
          <w:tcPr>
            <w:tcW w:w="1579" w:type="dxa"/>
            <w:shd w:val="clear" w:color="auto" w:fill="auto"/>
          </w:tcPr>
          <w:p w14:paraId="49178BCA" w14:textId="77777777" w:rsidR="00B42EAB" w:rsidRPr="005C0E11" w:rsidRDefault="00B42EAB" w:rsidP="009E0CEA">
            <w:pPr>
              <w:rPr>
                <w:sz w:val="17"/>
                <w:szCs w:val="17"/>
                <w:highlight w:val="yellow"/>
              </w:rPr>
            </w:pPr>
          </w:p>
        </w:tc>
        <w:tc>
          <w:tcPr>
            <w:tcW w:w="1576" w:type="dxa"/>
          </w:tcPr>
          <w:p w14:paraId="275A98D4" w14:textId="77777777" w:rsidR="00B42EAB" w:rsidRPr="005C0E11" w:rsidRDefault="00B42EAB" w:rsidP="009E0CEA">
            <w:pPr>
              <w:rPr>
                <w:sz w:val="17"/>
                <w:szCs w:val="17"/>
              </w:rPr>
            </w:pPr>
            <w:r w:rsidRPr="005C0E11">
              <w:rPr>
                <w:sz w:val="17"/>
                <w:szCs w:val="17"/>
              </w:rPr>
              <w:t>&lt;include here ‘Past’ or ‘Current’&gt;</w:t>
            </w:r>
          </w:p>
        </w:tc>
        <w:tc>
          <w:tcPr>
            <w:tcW w:w="737" w:type="dxa"/>
          </w:tcPr>
          <w:p w14:paraId="59A5CBB0" w14:textId="77777777" w:rsidR="00B42EAB" w:rsidRPr="005C0E11" w:rsidRDefault="00B42EAB" w:rsidP="009E0CEA">
            <w:pPr>
              <w:rPr>
                <w:sz w:val="17"/>
                <w:szCs w:val="17"/>
              </w:rPr>
            </w:pPr>
          </w:p>
        </w:tc>
        <w:tc>
          <w:tcPr>
            <w:tcW w:w="729" w:type="dxa"/>
          </w:tcPr>
          <w:p w14:paraId="48841480" w14:textId="77777777" w:rsidR="00B42EAB" w:rsidRPr="005C0E11" w:rsidRDefault="00B42EAB" w:rsidP="009E0CEA">
            <w:pPr>
              <w:rPr>
                <w:sz w:val="17"/>
                <w:szCs w:val="17"/>
              </w:rPr>
            </w:pPr>
          </w:p>
        </w:tc>
        <w:tc>
          <w:tcPr>
            <w:tcW w:w="1529" w:type="dxa"/>
          </w:tcPr>
          <w:p w14:paraId="0E134C1E" w14:textId="77777777" w:rsidR="00B42EAB" w:rsidRPr="005C0E11" w:rsidRDefault="00B42EAB" w:rsidP="009E0CEA">
            <w:pPr>
              <w:rPr>
                <w:sz w:val="17"/>
                <w:szCs w:val="17"/>
              </w:rPr>
            </w:pPr>
          </w:p>
        </w:tc>
        <w:tc>
          <w:tcPr>
            <w:tcW w:w="1529" w:type="dxa"/>
          </w:tcPr>
          <w:p w14:paraId="155BD7AB" w14:textId="77777777" w:rsidR="00B42EAB" w:rsidRPr="005C0E11" w:rsidRDefault="00B42EAB" w:rsidP="009E0CEA">
            <w:pPr>
              <w:rPr>
                <w:sz w:val="17"/>
                <w:szCs w:val="17"/>
              </w:rPr>
            </w:pPr>
          </w:p>
        </w:tc>
        <w:tc>
          <w:tcPr>
            <w:tcW w:w="1530" w:type="dxa"/>
          </w:tcPr>
          <w:p w14:paraId="7F6D7A82" w14:textId="77777777" w:rsidR="00B42EAB" w:rsidRPr="005C0E11" w:rsidRDefault="00B42EAB" w:rsidP="009E0CEA">
            <w:pPr>
              <w:rPr>
                <w:sz w:val="17"/>
                <w:szCs w:val="17"/>
              </w:rPr>
            </w:pPr>
          </w:p>
        </w:tc>
      </w:tr>
      <w:tr w:rsidR="00B42EAB" w:rsidRPr="005C0E11" w14:paraId="351ED9E6" w14:textId="77777777" w:rsidTr="009E0CEA">
        <w:trPr>
          <w:trHeight w:val="551"/>
        </w:trPr>
        <w:tc>
          <w:tcPr>
            <w:tcW w:w="1579" w:type="dxa"/>
            <w:shd w:val="clear" w:color="auto" w:fill="auto"/>
          </w:tcPr>
          <w:p w14:paraId="2C4A1CB2" w14:textId="77777777" w:rsidR="00B42EAB" w:rsidRPr="005C0E11" w:rsidRDefault="00B42EAB" w:rsidP="009E0CEA">
            <w:pPr>
              <w:rPr>
                <w:sz w:val="17"/>
                <w:szCs w:val="17"/>
                <w:highlight w:val="yellow"/>
              </w:rPr>
            </w:pPr>
          </w:p>
        </w:tc>
        <w:tc>
          <w:tcPr>
            <w:tcW w:w="1576" w:type="dxa"/>
          </w:tcPr>
          <w:p w14:paraId="323B9CB3" w14:textId="77777777" w:rsidR="00B42EAB" w:rsidRPr="005C0E11" w:rsidRDefault="00B42EAB" w:rsidP="009E0CEA">
            <w:pPr>
              <w:rPr>
                <w:sz w:val="17"/>
                <w:szCs w:val="17"/>
              </w:rPr>
            </w:pPr>
          </w:p>
        </w:tc>
        <w:tc>
          <w:tcPr>
            <w:tcW w:w="737" w:type="dxa"/>
          </w:tcPr>
          <w:p w14:paraId="33F7562C" w14:textId="77777777" w:rsidR="00B42EAB" w:rsidRPr="005C0E11" w:rsidRDefault="00B42EAB" w:rsidP="009E0CEA">
            <w:pPr>
              <w:rPr>
                <w:sz w:val="17"/>
                <w:szCs w:val="17"/>
              </w:rPr>
            </w:pPr>
          </w:p>
        </w:tc>
        <w:tc>
          <w:tcPr>
            <w:tcW w:w="729" w:type="dxa"/>
          </w:tcPr>
          <w:p w14:paraId="32B192FA" w14:textId="77777777" w:rsidR="00B42EAB" w:rsidRPr="005C0E11" w:rsidRDefault="00B42EAB" w:rsidP="009E0CEA">
            <w:pPr>
              <w:rPr>
                <w:sz w:val="17"/>
                <w:szCs w:val="17"/>
              </w:rPr>
            </w:pPr>
          </w:p>
        </w:tc>
        <w:tc>
          <w:tcPr>
            <w:tcW w:w="1529" w:type="dxa"/>
          </w:tcPr>
          <w:p w14:paraId="6160551D" w14:textId="77777777" w:rsidR="00B42EAB" w:rsidRPr="005C0E11" w:rsidRDefault="00B42EAB" w:rsidP="009E0CEA">
            <w:pPr>
              <w:rPr>
                <w:sz w:val="17"/>
                <w:szCs w:val="17"/>
              </w:rPr>
            </w:pPr>
          </w:p>
        </w:tc>
        <w:tc>
          <w:tcPr>
            <w:tcW w:w="1529" w:type="dxa"/>
          </w:tcPr>
          <w:p w14:paraId="47AE20A3" w14:textId="77777777" w:rsidR="00B42EAB" w:rsidRPr="005C0E11" w:rsidRDefault="00B42EAB" w:rsidP="009E0CEA">
            <w:pPr>
              <w:rPr>
                <w:sz w:val="17"/>
                <w:szCs w:val="17"/>
              </w:rPr>
            </w:pPr>
          </w:p>
        </w:tc>
        <w:tc>
          <w:tcPr>
            <w:tcW w:w="1530" w:type="dxa"/>
          </w:tcPr>
          <w:p w14:paraId="7E26E4A7" w14:textId="77777777" w:rsidR="00B42EAB" w:rsidRPr="005C0E11" w:rsidRDefault="00B42EAB" w:rsidP="009E0CEA">
            <w:pPr>
              <w:rPr>
                <w:sz w:val="17"/>
                <w:szCs w:val="17"/>
              </w:rPr>
            </w:pPr>
          </w:p>
        </w:tc>
      </w:tr>
    </w:tbl>
    <w:p w14:paraId="7B9A1083" w14:textId="77777777" w:rsidR="00B42EAB" w:rsidRPr="005C0E11" w:rsidRDefault="00B42EAB" w:rsidP="00B42EAB">
      <w:pPr>
        <w:spacing w:after="120"/>
        <w:rPr>
          <w:sz w:val="16"/>
          <w:szCs w:val="16"/>
        </w:rPr>
      </w:pPr>
      <w:r w:rsidRPr="005C0E11">
        <w:rPr>
          <w:vertAlign w:val="superscript"/>
        </w:rPr>
        <w:t>1</w:t>
      </w:r>
      <w:r w:rsidRPr="005C0E11">
        <w:rPr>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60786820" w14:textId="77777777" w:rsidR="00B42EAB" w:rsidRPr="005C0E11" w:rsidRDefault="00B42EAB" w:rsidP="00B42EAB">
      <w:pPr>
        <w:rPr>
          <w:i/>
          <w:iCs/>
          <w:sz w:val="16"/>
          <w:szCs w:val="16"/>
        </w:rPr>
      </w:pPr>
      <w:r w:rsidRPr="005C0E11">
        <w:rPr>
          <w:vertAlign w:val="superscript"/>
        </w:rPr>
        <w:t>2</w:t>
      </w:r>
      <w:r w:rsidRPr="005C0E11">
        <w:rPr>
          <w:i/>
          <w:iCs/>
          <w:sz w:val="16"/>
          <w:szCs w:val="16"/>
        </w:rPr>
        <w:t>Please indicate the product name, active substance and therapeutic indication.</w:t>
      </w:r>
    </w:p>
    <w:p w14:paraId="063F7B41" w14:textId="77777777" w:rsidR="00B42EAB" w:rsidRPr="005C0E11" w:rsidRDefault="00E42771" w:rsidP="00B42EAB">
      <w:r>
        <w:pict w14:anchorId="386705D1">
          <v:rect id="_x0000_i1032" style="width:0;height:0" o:hralign="center" o:hrstd="t" o:hr="t" fillcolor="#a0a0a0" stroked="f"/>
        </w:pict>
      </w:r>
    </w:p>
    <w:p w14:paraId="4C68281B" w14:textId="77777777" w:rsidR="00B42EAB" w:rsidRPr="005C0E11" w:rsidRDefault="00B42EAB" w:rsidP="00B42EAB">
      <w:pPr>
        <w:pStyle w:val="No-numheading2Agency"/>
      </w:pPr>
      <w:r w:rsidRPr="005C0E11">
        <w:t>2.7 GRANT / FUNDING TO ORGANISATION/INSTITUTION - INTERESTS IN A PHARMACEUTICAL COMPANY</w:t>
      </w:r>
    </w:p>
    <w:p w14:paraId="52D77630" w14:textId="77777777" w:rsidR="00B42EAB" w:rsidRPr="005C0E11" w:rsidRDefault="00B42EAB" w:rsidP="00B42EAB">
      <w:r w:rsidRPr="005C0E11">
        <w:rPr>
          <w:b/>
          <w:bCs/>
        </w:rPr>
        <w:t>Grant or other funding to an organisation/institution</w:t>
      </w:r>
      <w:r w:rsidRPr="005C0E11">
        <w:t> means any </w:t>
      </w:r>
      <w:r w:rsidRPr="005C0E11">
        <w:rPr>
          <w:b/>
          <w:bCs/>
        </w:rPr>
        <w:t>CURRENT</w:t>
      </w:r>
      <w:r w:rsidRPr="005C0E11">
        <w:t> funding received from a pharmaceutical company by an organisation/institution to which the Management Board member belongs, or for which he/she performs any kind of activity, and which is used to support any activity of the Management Board member whether or not it is related to research work.</w:t>
      </w:r>
    </w:p>
    <w:p w14:paraId="2EDDFC3C"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6992EA9A" w14:textId="77777777" w:rsidR="00B42EAB" w:rsidRPr="005C0E11" w:rsidRDefault="00B42EAB" w:rsidP="00B42EAB"/>
    <w:p w14:paraId="152259C0" w14:textId="77777777" w:rsidR="00B42EAB" w:rsidRPr="005C0E11" w:rsidRDefault="00B42EAB" w:rsidP="00B42EAB">
      <w:pPr>
        <w:rPr>
          <w:b/>
          <w:bCs/>
        </w:rPr>
      </w:pPr>
      <w:r w:rsidRPr="005C0E11">
        <w:rPr>
          <w:b/>
          <w:bCs/>
        </w:rPr>
        <w:t>GRANT / FUNDING TO ORGANISATION/INSTITUTION</w:t>
      </w:r>
    </w:p>
    <w:p w14:paraId="61D9C6F5"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7AB28549"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2DB02B05" w14:textId="77777777" w:rsidR="00B42EAB" w:rsidRPr="005C0E11" w:rsidRDefault="00B42EAB" w:rsidP="00B42EAB">
      <w:pPr>
        <w:spacing w:after="40"/>
      </w:pPr>
    </w:p>
    <w:p w14:paraId="5A6F2F10" w14:textId="77777777" w:rsidR="00B42EAB" w:rsidRPr="005C0E11" w:rsidRDefault="00B42EAB" w:rsidP="00B42EAB">
      <w:r w:rsidRPr="005C0E11">
        <w:t>GRANT / FUNDING TO ORGANISATION/INSTITUTION DETAILS - INTERESTS IN A PHARMACEUTICAL COMPANY</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9"/>
        <w:gridCol w:w="3744"/>
        <w:gridCol w:w="3744"/>
      </w:tblGrid>
      <w:tr w:rsidR="00B42EAB" w:rsidRPr="005C0E11" w14:paraId="0D84587F" w14:textId="77777777" w:rsidTr="009E0CEA">
        <w:tc>
          <w:tcPr>
            <w:tcW w:w="1579" w:type="dxa"/>
            <w:shd w:val="clear" w:color="auto" w:fill="auto"/>
          </w:tcPr>
          <w:p w14:paraId="766D6741" w14:textId="77777777" w:rsidR="00B42EAB" w:rsidRPr="005C0E11" w:rsidRDefault="00B42EAB" w:rsidP="009E0CEA">
            <w:pPr>
              <w:rPr>
                <w:b/>
                <w:sz w:val="17"/>
                <w:szCs w:val="17"/>
                <w:highlight w:val="yellow"/>
              </w:rPr>
            </w:pPr>
            <w:r w:rsidRPr="005C0E11">
              <w:t>COMPANY TYPE</w:t>
            </w:r>
          </w:p>
        </w:tc>
        <w:tc>
          <w:tcPr>
            <w:tcW w:w="3744" w:type="dxa"/>
          </w:tcPr>
          <w:p w14:paraId="5E1F1EC6" w14:textId="77777777" w:rsidR="00B42EAB" w:rsidRPr="005C0E11" w:rsidRDefault="00B42EAB" w:rsidP="009E0CEA">
            <w:r w:rsidRPr="005C0E11">
              <w:t>Name of Pharmaceutical company</w:t>
            </w:r>
            <w:r w:rsidRPr="005C0E11">
              <w:rPr>
                <w:vertAlign w:val="superscript"/>
              </w:rPr>
              <w:t>1</w:t>
            </w:r>
          </w:p>
        </w:tc>
        <w:tc>
          <w:tcPr>
            <w:tcW w:w="3744" w:type="dxa"/>
          </w:tcPr>
          <w:p w14:paraId="6AEC7D00" w14:textId="77777777" w:rsidR="00B42EAB" w:rsidRPr="005C0E11" w:rsidRDefault="00B42EAB" w:rsidP="009E0CEA">
            <w:r w:rsidRPr="005C0E11">
              <w:t>Subject Matter</w:t>
            </w:r>
          </w:p>
        </w:tc>
      </w:tr>
      <w:tr w:rsidR="00B42EAB" w:rsidRPr="005C0E11" w14:paraId="4A2682DD" w14:textId="77777777" w:rsidTr="009E0CEA">
        <w:trPr>
          <w:trHeight w:val="457"/>
        </w:trPr>
        <w:tc>
          <w:tcPr>
            <w:tcW w:w="1579" w:type="dxa"/>
            <w:shd w:val="clear" w:color="auto" w:fill="auto"/>
          </w:tcPr>
          <w:p w14:paraId="2943BE67" w14:textId="77777777" w:rsidR="00B42EAB" w:rsidRPr="005C0E11" w:rsidRDefault="00B42EAB" w:rsidP="009E0CEA">
            <w:pPr>
              <w:rPr>
                <w:sz w:val="17"/>
                <w:szCs w:val="17"/>
                <w:highlight w:val="yellow"/>
              </w:rPr>
            </w:pPr>
          </w:p>
        </w:tc>
        <w:tc>
          <w:tcPr>
            <w:tcW w:w="3744" w:type="dxa"/>
          </w:tcPr>
          <w:p w14:paraId="26EC4D16" w14:textId="77777777" w:rsidR="00B42EAB" w:rsidRPr="005C0E11" w:rsidRDefault="00B42EAB" w:rsidP="009E0CEA">
            <w:pPr>
              <w:rPr>
                <w:sz w:val="17"/>
                <w:szCs w:val="17"/>
              </w:rPr>
            </w:pPr>
          </w:p>
        </w:tc>
        <w:tc>
          <w:tcPr>
            <w:tcW w:w="3744" w:type="dxa"/>
          </w:tcPr>
          <w:p w14:paraId="52560C66" w14:textId="77777777" w:rsidR="00B42EAB" w:rsidRPr="005C0E11" w:rsidRDefault="00B42EAB" w:rsidP="009E0CEA">
            <w:pPr>
              <w:rPr>
                <w:sz w:val="17"/>
                <w:szCs w:val="17"/>
              </w:rPr>
            </w:pPr>
          </w:p>
        </w:tc>
      </w:tr>
    </w:tbl>
    <w:p w14:paraId="42774202" w14:textId="77777777" w:rsidR="00B42EAB" w:rsidRPr="005C0E11" w:rsidRDefault="00E42771" w:rsidP="00B42EAB">
      <w:r>
        <w:pict w14:anchorId="635702C2">
          <v:rect id="_x0000_i1033" style="width:0;height:0" o:hralign="center" o:hrstd="t" o:hr="t" fillcolor="#a0a0a0" stroked="f"/>
        </w:pict>
      </w:r>
    </w:p>
    <w:p w14:paraId="742C2BE0" w14:textId="77777777" w:rsidR="00B42EAB" w:rsidRPr="005C0E11" w:rsidRDefault="00B42EAB" w:rsidP="00B42EAB">
      <w:pPr>
        <w:pStyle w:val="No-numheading2Agency"/>
      </w:pPr>
      <w:r w:rsidRPr="005C0E11">
        <w:t>2.8 CLOSE FAMILY MEMBER INTEREST - IN PHARMACEUTICAL COMPANY</w:t>
      </w:r>
    </w:p>
    <w:p w14:paraId="5D9C38D1" w14:textId="77777777" w:rsidR="00B42EAB" w:rsidRPr="005C0E11" w:rsidRDefault="00B42EAB" w:rsidP="00B42EAB">
      <w:r w:rsidRPr="005C0E11">
        <w:rPr>
          <w:b/>
          <w:bCs/>
        </w:rPr>
        <w:t>Close family member</w:t>
      </w:r>
      <w:r w:rsidRPr="005C0E11">
        <w:t> means first-line members of your family (i.e. a spouse or a partner, children and parents).</w:t>
      </w:r>
    </w:p>
    <w:p w14:paraId="4D3CA149" w14:textId="77777777" w:rsidR="00B42EAB" w:rsidRPr="005C0E11" w:rsidRDefault="00B42EAB" w:rsidP="00B42EAB">
      <w:r w:rsidRPr="005C0E11">
        <w:t>Partner shall mean: a natural person with whom the Management Board member is registered as having a stable non-marital partner legally by an EU member state or any competent authority of a member state, acknowledging their status as nonmarital partners.</w:t>
      </w:r>
    </w:p>
    <w:p w14:paraId="2A0454EC" w14:textId="77777777" w:rsidR="00B42EAB" w:rsidRPr="005C0E11" w:rsidRDefault="00B42EAB" w:rsidP="00B42EAB">
      <w:r w:rsidRPr="005C0E11">
        <w:t>Interests to be declared include </w:t>
      </w:r>
      <w:r w:rsidRPr="005C0E11">
        <w:rPr>
          <w:b/>
          <w:bCs/>
        </w:rPr>
        <w:t>CURRENT</w:t>
      </w:r>
      <w:r w:rsidRPr="005C0E11">
        <w:t> employment, consultancy, strategic advisory role and financial interests in medical device company.</w:t>
      </w:r>
    </w:p>
    <w:p w14:paraId="033AAEB1"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7D4C5E51" w14:textId="77777777" w:rsidR="00B42EAB" w:rsidRPr="005C0E11" w:rsidRDefault="00B42EAB" w:rsidP="00B42EAB">
      <w:pPr>
        <w:rPr>
          <w:b/>
          <w:bCs/>
        </w:rPr>
      </w:pPr>
      <w:r w:rsidRPr="005C0E11">
        <w:rPr>
          <w:b/>
          <w:bCs/>
        </w:rPr>
        <w:lastRenderedPageBreak/>
        <w:t>CLOSE FAMILY MEMBER INTEREST</w:t>
      </w:r>
    </w:p>
    <w:p w14:paraId="75CB3519"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0FC0F19A"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78015B9C" w14:textId="77777777" w:rsidR="00B42EAB" w:rsidRPr="005C0E11" w:rsidRDefault="00B42EAB" w:rsidP="00B42EAB">
      <w:pPr>
        <w:spacing w:after="40"/>
      </w:pPr>
    </w:p>
    <w:p w14:paraId="6724787D" w14:textId="77777777" w:rsidR="00B42EAB" w:rsidRPr="005C0E11" w:rsidRDefault="00B42EAB" w:rsidP="00B42EAB">
      <w:pPr>
        <w:spacing w:after="40"/>
      </w:pPr>
      <w:r w:rsidRPr="005C0E11">
        <w:t>CLOSE FAMILY MEMBER INTEREST DETAILS (PHARMACEUTICAL COMPANY)</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79"/>
        <w:gridCol w:w="1872"/>
        <w:gridCol w:w="1872"/>
        <w:gridCol w:w="1872"/>
        <w:gridCol w:w="1872"/>
      </w:tblGrid>
      <w:tr w:rsidR="00B42EAB" w:rsidRPr="005C0E11" w14:paraId="5A5F6D2D" w14:textId="77777777" w:rsidTr="009E0CEA">
        <w:tc>
          <w:tcPr>
            <w:tcW w:w="1579" w:type="dxa"/>
            <w:shd w:val="clear" w:color="auto" w:fill="auto"/>
          </w:tcPr>
          <w:p w14:paraId="7D2F4752" w14:textId="77777777" w:rsidR="00B42EAB" w:rsidRPr="005C0E11" w:rsidRDefault="00B42EAB" w:rsidP="009E0CEA">
            <w:pPr>
              <w:rPr>
                <w:b/>
                <w:sz w:val="17"/>
                <w:szCs w:val="17"/>
                <w:highlight w:val="yellow"/>
              </w:rPr>
            </w:pPr>
            <w:r w:rsidRPr="005C0E11">
              <w:t>COMPANY TYPE</w:t>
            </w:r>
          </w:p>
        </w:tc>
        <w:tc>
          <w:tcPr>
            <w:tcW w:w="1872" w:type="dxa"/>
          </w:tcPr>
          <w:p w14:paraId="19D014EB" w14:textId="77777777" w:rsidR="00B42EAB" w:rsidRPr="005C0E11" w:rsidRDefault="00B42EAB" w:rsidP="009E0CEA">
            <w:r w:rsidRPr="005C0E11">
              <w:t>Time period</w:t>
            </w:r>
            <w:r w:rsidRPr="005C0E11">
              <w:rPr>
                <w:vertAlign w:val="superscript"/>
              </w:rPr>
              <w:t>1</w:t>
            </w:r>
          </w:p>
        </w:tc>
        <w:tc>
          <w:tcPr>
            <w:tcW w:w="1872" w:type="dxa"/>
          </w:tcPr>
          <w:p w14:paraId="5EBF4639" w14:textId="77777777" w:rsidR="00B42EAB" w:rsidRPr="005C0E11" w:rsidRDefault="00B42EAB" w:rsidP="009E0CEA">
            <w:r w:rsidRPr="005C0E11">
              <w:t>Name of Pharmaceutical company</w:t>
            </w:r>
          </w:p>
        </w:tc>
        <w:tc>
          <w:tcPr>
            <w:tcW w:w="1872" w:type="dxa"/>
          </w:tcPr>
          <w:p w14:paraId="6AF5E427" w14:textId="77777777" w:rsidR="00B42EAB" w:rsidRPr="005C0E11" w:rsidRDefault="00B42EAB" w:rsidP="009E0CEA">
            <w:r w:rsidRPr="005C0E11">
              <w:t>Type of interest declared</w:t>
            </w:r>
            <w:r w:rsidRPr="005C0E11">
              <w:rPr>
                <w:vertAlign w:val="superscript"/>
              </w:rPr>
              <w:t>2</w:t>
            </w:r>
          </w:p>
        </w:tc>
        <w:tc>
          <w:tcPr>
            <w:tcW w:w="1872" w:type="dxa"/>
          </w:tcPr>
          <w:p w14:paraId="763E9823" w14:textId="77777777" w:rsidR="00B42EAB" w:rsidRPr="005C0E11" w:rsidRDefault="00B42EAB" w:rsidP="009E0CEA">
            <w:r w:rsidRPr="005C0E11">
              <w:t>Other comments</w:t>
            </w:r>
          </w:p>
        </w:tc>
      </w:tr>
      <w:tr w:rsidR="00B42EAB" w:rsidRPr="005C0E11" w14:paraId="0CB0AC28" w14:textId="77777777" w:rsidTr="009E0CEA">
        <w:trPr>
          <w:trHeight w:val="457"/>
        </w:trPr>
        <w:tc>
          <w:tcPr>
            <w:tcW w:w="1579" w:type="dxa"/>
            <w:shd w:val="clear" w:color="auto" w:fill="auto"/>
          </w:tcPr>
          <w:p w14:paraId="19EC37EF" w14:textId="77777777" w:rsidR="00B42EAB" w:rsidRPr="005C0E11" w:rsidRDefault="00B42EAB" w:rsidP="009E0CEA">
            <w:pPr>
              <w:rPr>
                <w:sz w:val="17"/>
                <w:szCs w:val="17"/>
                <w:highlight w:val="yellow"/>
              </w:rPr>
            </w:pPr>
          </w:p>
        </w:tc>
        <w:tc>
          <w:tcPr>
            <w:tcW w:w="1872" w:type="dxa"/>
          </w:tcPr>
          <w:p w14:paraId="162A8479" w14:textId="77777777" w:rsidR="00B42EAB" w:rsidRPr="005C0E11" w:rsidRDefault="00B42EAB" w:rsidP="009E0CEA">
            <w:pPr>
              <w:rPr>
                <w:sz w:val="17"/>
                <w:szCs w:val="17"/>
              </w:rPr>
            </w:pPr>
            <w:r w:rsidRPr="005C0E11">
              <w:rPr>
                <w:sz w:val="17"/>
                <w:szCs w:val="17"/>
              </w:rPr>
              <w:t>&lt;include here ‘Past’ or ‘Current’&gt;</w:t>
            </w:r>
          </w:p>
        </w:tc>
        <w:tc>
          <w:tcPr>
            <w:tcW w:w="1872" w:type="dxa"/>
          </w:tcPr>
          <w:p w14:paraId="7828D5B8" w14:textId="77777777" w:rsidR="00B42EAB" w:rsidRPr="005C0E11" w:rsidRDefault="00B42EAB" w:rsidP="009E0CEA">
            <w:pPr>
              <w:rPr>
                <w:sz w:val="17"/>
                <w:szCs w:val="17"/>
              </w:rPr>
            </w:pPr>
          </w:p>
        </w:tc>
        <w:tc>
          <w:tcPr>
            <w:tcW w:w="1872" w:type="dxa"/>
          </w:tcPr>
          <w:p w14:paraId="519BE3C9" w14:textId="77777777" w:rsidR="00B42EAB" w:rsidRPr="005C0E11" w:rsidRDefault="00B42EAB" w:rsidP="009E0CEA">
            <w:pPr>
              <w:ind w:left="-96" w:right="-40"/>
              <w:rPr>
                <w:sz w:val="16"/>
                <w:szCs w:val="16"/>
              </w:rPr>
            </w:pPr>
            <w:r w:rsidRPr="005C0E11">
              <w:rPr>
                <w:sz w:val="16"/>
                <w:szCs w:val="16"/>
              </w:rPr>
              <w:t xml:space="preserve">&lt;select: </w:t>
            </w:r>
            <w:r w:rsidRPr="005C0E11">
              <w:rPr>
                <w:sz w:val="16"/>
                <w:szCs w:val="16"/>
              </w:rPr>
              <w:br/>
              <w:t>-Employment</w:t>
            </w:r>
          </w:p>
          <w:p w14:paraId="647E7E3E" w14:textId="77777777" w:rsidR="00B42EAB" w:rsidRPr="005C0E11" w:rsidRDefault="00B42EAB" w:rsidP="009E0CEA">
            <w:pPr>
              <w:ind w:left="-96" w:right="-40"/>
              <w:rPr>
                <w:sz w:val="16"/>
                <w:szCs w:val="16"/>
              </w:rPr>
            </w:pPr>
            <w:r w:rsidRPr="005C0E11">
              <w:rPr>
                <w:sz w:val="16"/>
                <w:szCs w:val="16"/>
              </w:rPr>
              <w:t xml:space="preserve">-Consultancy </w:t>
            </w:r>
            <w:r w:rsidRPr="005C0E11">
              <w:rPr>
                <w:sz w:val="16"/>
                <w:szCs w:val="16"/>
              </w:rPr>
              <w:br/>
              <w:t xml:space="preserve">-Strategic Advisory Role </w:t>
            </w:r>
          </w:p>
          <w:p w14:paraId="63BE03C3" w14:textId="77777777" w:rsidR="00B42EAB" w:rsidRPr="005C0E11" w:rsidRDefault="00B42EAB" w:rsidP="009E0CEA">
            <w:pPr>
              <w:ind w:left="-96" w:right="-40"/>
              <w:rPr>
                <w:sz w:val="16"/>
                <w:szCs w:val="16"/>
              </w:rPr>
            </w:pPr>
            <w:r w:rsidRPr="005C0E11">
              <w:rPr>
                <w:sz w:val="16"/>
                <w:szCs w:val="16"/>
              </w:rPr>
              <w:t>-Financial interests&gt;</w:t>
            </w:r>
          </w:p>
          <w:p w14:paraId="0BA3379E" w14:textId="77777777" w:rsidR="00B42EAB" w:rsidRPr="005C0E11" w:rsidRDefault="00B42EAB" w:rsidP="009E0CEA">
            <w:pPr>
              <w:rPr>
                <w:sz w:val="17"/>
                <w:szCs w:val="17"/>
              </w:rPr>
            </w:pPr>
          </w:p>
        </w:tc>
        <w:tc>
          <w:tcPr>
            <w:tcW w:w="1872" w:type="dxa"/>
          </w:tcPr>
          <w:p w14:paraId="0F9971D5" w14:textId="77777777" w:rsidR="00B42EAB" w:rsidRPr="005C0E11" w:rsidRDefault="00B42EAB" w:rsidP="009E0CEA">
            <w:pPr>
              <w:rPr>
                <w:sz w:val="17"/>
                <w:szCs w:val="17"/>
              </w:rPr>
            </w:pPr>
          </w:p>
        </w:tc>
      </w:tr>
      <w:tr w:rsidR="00B42EAB" w:rsidRPr="005C0E11" w14:paraId="1F627B59" w14:textId="77777777" w:rsidTr="009E0CEA">
        <w:trPr>
          <w:trHeight w:val="551"/>
        </w:trPr>
        <w:tc>
          <w:tcPr>
            <w:tcW w:w="1579" w:type="dxa"/>
            <w:shd w:val="clear" w:color="auto" w:fill="auto"/>
          </w:tcPr>
          <w:p w14:paraId="70C941B6" w14:textId="77777777" w:rsidR="00B42EAB" w:rsidRPr="005C0E11" w:rsidRDefault="00B42EAB" w:rsidP="009E0CEA">
            <w:pPr>
              <w:rPr>
                <w:sz w:val="17"/>
                <w:szCs w:val="17"/>
                <w:highlight w:val="yellow"/>
              </w:rPr>
            </w:pPr>
          </w:p>
        </w:tc>
        <w:tc>
          <w:tcPr>
            <w:tcW w:w="1872" w:type="dxa"/>
          </w:tcPr>
          <w:p w14:paraId="73EAD262" w14:textId="77777777" w:rsidR="00B42EAB" w:rsidRPr="005C0E11" w:rsidRDefault="00B42EAB" w:rsidP="009E0CEA">
            <w:pPr>
              <w:rPr>
                <w:sz w:val="17"/>
                <w:szCs w:val="17"/>
              </w:rPr>
            </w:pPr>
          </w:p>
        </w:tc>
        <w:tc>
          <w:tcPr>
            <w:tcW w:w="1872" w:type="dxa"/>
          </w:tcPr>
          <w:p w14:paraId="1295EFC4" w14:textId="77777777" w:rsidR="00B42EAB" w:rsidRPr="005C0E11" w:rsidRDefault="00B42EAB" w:rsidP="009E0CEA">
            <w:pPr>
              <w:rPr>
                <w:sz w:val="17"/>
                <w:szCs w:val="17"/>
              </w:rPr>
            </w:pPr>
          </w:p>
        </w:tc>
        <w:tc>
          <w:tcPr>
            <w:tcW w:w="1872" w:type="dxa"/>
          </w:tcPr>
          <w:p w14:paraId="1D1BF6EA" w14:textId="77777777" w:rsidR="00B42EAB" w:rsidRPr="005C0E11" w:rsidRDefault="00B42EAB" w:rsidP="009E0CEA">
            <w:pPr>
              <w:rPr>
                <w:sz w:val="17"/>
                <w:szCs w:val="17"/>
              </w:rPr>
            </w:pPr>
          </w:p>
        </w:tc>
        <w:tc>
          <w:tcPr>
            <w:tcW w:w="1872" w:type="dxa"/>
          </w:tcPr>
          <w:p w14:paraId="54DC3823" w14:textId="77777777" w:rsidR="00B42EAB" w:rsidRPr="005C0E11" w:rsidRDefault="00B42EAB" w:rsidP="009E0CEA">
            <w:pPr>
              <w:rPr>
                <w:sz w:val="17"/>
                <w:szCs w:val="17"/>
              </w:rPr>
            </w:pPr>
          </w:p>
        </w:tc>
      </w:tr>
    </w:tbl>
    <w:p w14:paraId="2022B6A3" w14:textId="77777777" w:rsidR="00B42EAB" w:rsidRPr="005C0E11" w:rsidRDefault="00B42EAB" w:rsidP="00B42EAB">
      <w:pPr>
        <w:spacing w:after="120"/>
        <w:rPr>
          <w:sz w:val="16"/>
          <w:szCs w:val="16"/>
        </w:rPr>
      </w:pPr>
      <w:r w:rsidRPr="005C0E11">
        <w:rPr>
          <w:vertAlign w:val="superscript"/>
        </w:rPr>
        <w:t>1</w:t>
      </w:r>
      <w:r w:rsidRPr="005C0E11">
        <w:rPr>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6EC5529E" w14:textId="77777777" w:rsidR="00B42EAB" w:rsidRPr="005C0E11" w:rsidRDefault="00B42EAB" w:rsidP="00B42EAB">
      <w:pPr>
        <w:rPr>
          <w:i/>
          <w:iCs/>
          <w:sz w:val="16"/>
          <w:szCs w:val="16"/>
        </w:rPr>
      </w:pPr>
      <w:r w:rsidRPr="005C0E11">
        <w:rPr>
          <w:i/>
          <w:iCs/>
          <w:vertAlign w:val="superscript"/>
        </w:rPr>
        <w:t>2</w:t>
      </w:r>
      <w:r w:rsidRPr="005C0E11">
        <w:rPr>
          <w:i/>
          <w:iCs/>
          <w:sz w:val="16"/>
          <w:szCs w:val="16"/>
        </w:rPr>
        <w:t>Do not disclose amounts, names or relationships</w:t>
      </w:r>
    </w:p>
    <w:p w14:paraId="22FF7B93" w14:textId="77777777" w:rsidR="00B42EAB" w:rsidRPr="005C0E11" w:rsidRDefault="00E42771" w:rsidP="00B42EAB">
      <w:r>
        <w:pict w14:anchorId="1C11B288">
          <v:rect id="_x0000_i1034" style="width:0;height:0" o:hralign="center" o:hrstd="t" o:hr="t" fillcolor="#a0a0a0" stroked="f"/>
        </w:pict>
      </w:r>
    </w:p>
    <w:p w14:paraId="3E3479C3" w14:textId="77777777" w:rsidR="00B42EAB" w:rsidRPr="005C0E11" w:rsidRDefault="00B42EAB" w:rsidP="00B42EAB">
      <w:pPr>
        <w:pStyle w:val="No-numheading2Agency"/>
      </w:pPr>
      <w:r w:rsidRPr="005C0E11">
        <w:t>2.9 PERSONAL INTERESTS, OTHER THAN INTERESTS IN A PHARMACEUTICAL COMPANY</w:t>
      </w:r>
    </w:p>
    <w:p w14:paraId="7E3012FD" w14:textId="77777777" w:rsidR="00B42EAB" w:rsidRPr="005C0E11" w:rsidRDefault="00B42EAB" w:rsidP="00B42EAB">
      <w:r w:rsidRPr="005C0E11">
        <w:t>MB members should declare the following current personal interests:</w:t>
      </w:r>
    </w:p>
    <w:p w14:paraId="15557C5C" w14:textId="77777777" w:rsidR="00B42EAB" w:rsidRPr="005C0E11" w:rsidRDefault="00B42EAB" w:rsidP="00B42EAB">
      <w:pPr>
        <w:numPr>
          <w:ilvl w:val="0"/>
          <w:numId w:val="12"/>
        </w:numPr>
        <w:spacing w:after="160" w:line="259" w:lineRule="auto"/>
      </w:pPr>
      <w:r w:rsidRPr="005C0E11">
        <w:t>Interests in other entities possibly providing services to the Agency (i.e. in the areas of IT, infrastructure, catering, audit services), as well as interests in other areas such as /diagnostics/reagents not linked with medicinal products which may be discussed at the Management Board.</w:t>
      </w:r>
    </w:p>
    <w:p w14:paraId="0B90800F" w14:textId="77777777" w:rsidR="00B42EAB" w:rsidRPr="005C0E11" w:rsidRDefault="00B42EAB" w:rsidP="00B42EAB">
      <w:pPr>
        <w:numPr>
          <w:ilvl w:val="0"/>
          <w:numId w:val="12"/>
        </w:numPr>
        <w:spacing w:after="160" w:line="259" w:lineRule="auto"/>
      </w:pPr>
      <w:r w:rsidRPr="005C0E11">
        <w:t>Positions (either a managerial role or other influential roles) in a governing body (irrespective if such position is paid or not) of a professional organisation with an interest in the field of pharmaceuticals other than a pharmaceutical company.</w:t>
      </w:r>
    </w:p>
    <w:p w14:paraId="418D807D" w14:textId="77777777" w:rsidR="00B42EAB" w:rsidRPr="005C0E11" w:rsidRDefault="00B42EAB" w:rsidP="00B42EAB">
      <w:r w:rsidRPr="005C0E11">
        <w:rPr>
          <w:b/>
          <w:bCs/>
        </w:rPr>
        <w:t>Note:</w:t>
      </w:r>
      <w:r w:rsidRPr="005C0E11">
        <w:t> If you belong to organisations such as patients', consumers' or healthcare professionals' organisations and your organisation receives grants or other funding from a pharmaceutical company please declare this under Grant or other funding to an organisation/institution.</w:t>
      </w:r>
    </w:p>
    <w:p w14:paraId="11188B9C" w14:textId="77777777" w:rsidR="00B42EAB" w:rsidRPr="005C0E11" w:rsidRDefault="00B42EAB" w:rsidP="00B42EAB"/>
    <w:p w14:paraId="6C87085C" w14:textId="77777777" w:rsidR="00B42EAB" w:rsidRPr="005C0E11" w:rsidRDefault="00B42EAB" w:rsidP="00B42EAB">
      <w:pPr>
        <w:rPr>
          <w:b/>
          <w:bCs/>
        </w:rPr>
      </w:pPr>
      <w:r w:rsidRPr="005C0E11">
        <w:rPr>
          <w:b/>
          <w:bCs/>
        </w:rPr>
        <w:t>PERSONAL INTERESTS</w:t>
      </w:r>
    </w:p>
    <w:p w14:paraId="1358A02B"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4A055714"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49EA82B7" w14:textId="77777777" w:rsidR="00B42EAB" w:rsidRPr="005C0E11" w:rsidRDefault="00B42EAB" w:rsidP="00B42EAB">
      <w:pPr>
        <w:spacing w:after="40"/>
      </w:pPr>
    </w:p>
    <w:p w14:paraId="44A58843" w14:textId="77777777" w:rsidR="00B42EAB" w:rsidRPr="005C0E11" w:rsidRDefault="00B42EAB" w:rsidP="00B42EAB">
      <w:r w:rsidRPr="005C0E11">
        <w:t>PERSONAL INTERESTS OTHER THAN INTERESTS IN A PHARMACEUTICAL COMPANY DETAILS</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28"/>
        <w:gridCol w:w="2928"/>
        <w:gridCol w:w="2928"/>
      </w:tblGrid>
      <w:tr w:rsidR="00B42EAB" w:rsidRPr="005C0E11" w14:paraId="63EC3CE8" w14:textId="77777777" w:rsidTr="009E0CEA">
        <w:tc>
          <w:tcPr>
            <w:tcW w:w="2928" w:type="dxa"/>
          </w:tcPr>
          <w:p w14:paraId="1D694DC1" w14:textId="77777777" w:rsidR="00B42EAB" w:rsidRPr="005C0E11" w:rsidRDefault="00B42EAB" w:rsidP="009E0CEA">
            <w:r w:rsidRPr="005C0E11">
              <w:t>Type</w:t>
            </w:r>
            <w:r w:rsidRPr="005C0E11">
              <w:rPr>
                <w:vertAlign w:val="superscript"/>
              </w:rPr>
              <w:t>1</w:t>
            </w:r>
          </w:p>
        </w:tc>
        <w:tc>
          <w:tcPr>
            <w:tcW w:w="2928" w:type="dxa"/>
          </w:tcPr>
          <w:p w14:paraId="6BD8AFAA" w14:textId="77777777" w:rsidR="00B42EAB" w:rsidRPr="005C0E11" w:rsidRDefault="00B42EAB" w:rsidP="009E0CEA">
            <w:r w:rsidRPr="005C0E11">
              <w:t>Name of entity</w:t>
            </w:r>
            <w:r w:rsidRPr="005C0E11">
              <w:rPr>
                <w:vertAlign w:val="superscript"/>
              </w:rPr>
              <w:t>2</w:t>
            </w:r>
          </w:p>
        </w:tc>
        <w:tc>
          <w:tcPr>
            <w:tcW w:w="2928" w:type="dxa"/>
          </w:tcPr>
          <w:p w14:paraId="72D802B1" w14:textId="77777777" w:rsidR="00B42EAB" w:rsidRPr="005C0E11" w:rsidRDefault="00B42EAB" w:rsidP="009E0CEA">
            <w:r w:rsidRPr="005C0E11">
              <w:t>General role / Area of activity</w:t>
            </w:r>
            <w:r w:rsidRPr="005C0E11">
              <w:rPr>
                <w:vertAlign w:val="superscript"/>
              </w:rPr>
              <w:t>3</w:t>
            </w:r>
          </w:p>
        </w:tc>
      </w:tr>
      <w:tr w:rsidR="00B42EAB" w:rsidRPr="005C0E11" w14:paraId="6FF28D3E" w14:textId="77777777" w:rsidTr="009E0CEA">
        <w:trPr>
          <w:trHeight w:val="457"/>
        </w:trPr>
        <w:tc>
          <w:tcPr>
            <w:tcW w:w="2928" w:type="dxa"/>
          </w:tcPr>
          <w:p w14:paraId="78E96CD1" w14:textId="77777777" w:rsidR="00B42EAB" w:rsidRPr="005C0E11" w:rsidRDefault="00B42EAB" w:rsidP="009E0CEA">
            <w:pPr>
              <w:rPr>
                <w:sz w:val="17"/>
                <w:szCs w:val="17"/>
              </w:rPr>
            </w:pPr>
          </w:p>
        </w:tc>
        <w:tc>
          <w:tcPr>
            <w:tcW w:w="2928" w:type="dxa"/>
          </w:tcPr>
          <w:p w14:paraId="2E007447" w14:textId="77777777" w:rsidR="00B42EAB" w:rsidRPr="005C0E11" w:rsidRDefault="00B42EAB" w:rsidP="009E0CEA">
            <w:pPr>
              <w:rPr>
                <w:sz w:val="17"/>
                <w:szCs w:val="17"/>
              </w:rPr>
            </w:pPr>
          </w:p>
        </w:tc>
        <w:tc>
          <w:tcPr>
            <w:tcW w:w="2928" w:type="dxa"/>
          </w:tcPr>
          <w:p w14:paraId="6279A66D" w14:textId="77777777" w:rsidR="00B42EAB" w:rsidRPr="005C0E11" w:rsidRDefault="00B42EAB" w:rsidP="009E0CEA">
            <w:pPr>
              <w:rPr>
                <w:sz w:val="17"/>
                <w:szCs w:val="17"/>
              </w:rPr>
            </w:pPr>
          </w:p>
        </w:tc>
      </w:tr>
      <w:tr w:rsidR="00B42EAB" w:rsidRPr="005C0E11" w14:paraId="609CB3E2" w14:textId="77777777" w:rsidTr="009E0CEA">
        <w:trPr>
          <w:trHeight w:val="551"/>
        </w:trPr>
        <w:tc>
          <w:tcPr>
            <w:tcW w:w="2928" w:type="dxa"/>
          </w:tcPr>
          <w:p w14:paraId="47218812" w14:textId="77777777" w:rsidR="00B42EAB" w:rsidRPr="005C0E11" w:rsidRDefault="00B42EAB" w:rsidP="009E0CEA">
            <w:pPr>
              <w:rPr>
                <w:sz w:val="17"/>
                <w:szCs w:val="17"/>
              </w:rPr>
            </w:pPr>
          </w:p>
        </w:tc>
        <w:tc>
          <w:tcPr>
            <w:tcW w:w="2928" w:type="dxa"/>
          </w:tcPr>
          <w:p w14:paraId="6C6E00D0" w14:textId="77777777" w:rsidR="00B42EAB" w:rsidRPr="005C0E11" w:rsidRDefault="00B42EAB" w:rsidP="009E0CEA">
            <w:pPr>
              <w:rPr>
                <w:sz w:val="17"/>
                <w:szCs w:val="17"/>
              </w:rPr>
            </w:pPr>
          </w:p>
        </w:tc>
        <w:tc>
          <w:tcPr>
            <w:tcW w:w="2928" w:type="dxa"/>
          </w:tcPr>
          <w:p w14:paraId="53222971" w14:textId="77777777" w:rsidR="00B42EAB" w:rsidRPr="005C0E11" w:rsidRDefault="00B42EAB" w:rsidP="009E0CEA">
            <w:pPr>
              <w:rPr>
                <w:sz w:val="17"/>
                <w:szCs w:val="17"/>
              </w:rPr>
            </w:pPr>
          </w:p>
        </w:tc>
      </w:tr>
    </w:tbl>
    <w:p w14:paraId="76ADCB27" w14:textId="77777777" w:rsidR="00B42EAB" w:rsidRPr="005C0E11" w:rsidRDefault="00B42EAB" w:rsidP="00B42EAB">
      <w:pPr>
        <w:rPr>
          <w:i/>
          <w:iCs/>
          <w:sz w:val="16"/>
          <w:szCs w:val="16"/>
        </w:rPr>
      </w:pPr>
      <w:r w:rsidRPr="005C0E11">
        <w:rPr>
          <w:i/>
          <w:iCs/>
          <w:vertAlign w:val="superscript"/>
        </w:rPr>
        <w:t>1</w:t>
      </w:r>
      <w:r w:rsidRPr="005C0E11">
        <w:rPr>
          <w:i/>
          <w:iCs/>
          <w:sz w:val="16"/>
          <w:szCs w:val="16"/>
        </w:rPr>
        <w:t>Please select the appropriate type of personal interest:</w:t>
      </w:r>
    </w:p>
    <w:p w14:paraId="04578025" w14:textId="77777777" w:rsidR="00B42EAB" w:rsidRPr="005C0E11" w:rsidRDefault="00B42EAB" w:rsidP="00B42EAB">
      <w:pPr>
        <w:spacing w:after="120"/>
        <w:rPr>
          <w:i/>
          <w:iCs/>
          <w:sz w:val="16"/>
          <w:szCs w:val="16"/>
        </w:rPr>
      </w:pPr>
      <w:r w:rsidRPr="005C0E11">
        <w:rPr>
          <w:i/>
          <w:iCs/>
          <w:sz w:val="16"/>
          <w:szCs w:val="16"/>
        </w:rPr>
        <w:t>-Interests in other entities possibly providing services to the Agency (i.e. in the areas of IT, infrastructure, catering, audit services), as well as interests in other areas such as medical devices/diagnostics/reagents not linked with medicinal products which may be discussed at the Management Board.</w:t>
      </w:r>
    </w:p>
    <w:p w14:paraId="2BDBD15A" w14:textId="77777777" w:rsidR="00B42EAB" w:rsidRPr="005C0E11" w:rsidRDefault="00B42EAB" w:rsidP="00B42EAB">
      <w:pPr>
        <w:spacing w:after="120"/>
        <w:rPr>
          <w:i/>
          <w:iCs/>
          <w:sz w:val="16"/>
          <w:szCs w:val="16"/>
        </w:rPr>
      </w:pPr>
      <w:r w:rsidRPr="005C0E11">
        <w:rPr>
          <w:i/>
          <w:iCs/>
          <w:sz w:val="16"/>
          <w:szCs w:val="16"/>
        </w:rPr>
        <w:t> -Positions (either a managerial role or other influential roles) in a governing body (irrespective if such position is paid or not) of a professional organisation with an interest in the field of pharmaceuticals other than a pharmaceutical company.</w:t>
      </w:r>
    </w:p>
    <w:p w14:paraId="2AFB2F3B" w14:textId="77777777" w:rsidR="00B42EAB" w:rsidRPr="005C0E11" w:rsidRDefault="00B42EAB" w:rsidP="00B42EAB">
      <w:pPr>
        <w:spacing w:after="120"/>
        <w:rPr>
          <w:i/>
          <w:iCs/>
          <w:sz w:val="16"/>
          <w:szCs w:val="16"/>
        </w:rPr>
      </w:pPr>
      <w:r w:rsidRPr="005C0E11">
        <w:rPr>
          <w:i/>
          <w:iCs/>
          <w:sz w:val="16"/>
          <w:szCs w:val="16"/>
          <w:vertAlign w:val="superscript"/>
        </w:rPr>
        <w:t>2</w:t>
      </w:r>
      <w:r w:rsidRPr="005C0E11">
        <w:rPr>
          <w:i/>
          <w:iCs/>
          <w:sz w:val="16"/>
          <w:szCs w:val="16"/>
        </w:rPr>
        <w:t>Please indicate the name of the entity in question</w:t>
      </w:r>
    </w:p>
    <w:p w14:paraId="014FB37E" w14:textId="77777777" w:rsidR="00B42EAB" w:rsidRPr="005C0E11" w:rsidRDefault="00B42EAB" w:rsidP="00B42EAB">
      <w:pPr>
        <w:rPr>
          <w:i/>
          <w:iCs/>
          <w:sz w:val="16"/>
          <w:szCs w:val="16"/>
        </w:rPr>
      </w:pPr>
      <w:r w:rsidRPr="005C0E11">
        <w:rPr>
          <w:i/>
          <w:iCs/>
          <w:vertAlign w:val="superscript"/>
        </w:rPr>
        <w:lastRenderedPageBreak/>
        <w:t>3</w:t>
      </w:r>
      <w:r w:rsidRPr="005C0E11">
        <w:rPr>
          <w:i/>
          <w:iCs/>
          <w:sz w:val="16"/>
          <w:szCs w:val="16"/>
        </w:rPr>
        <w:t xml:space="preserve"> Please indicate the role or area in which you were involved.</w:t>
      </w:r>
    </w:p>
    <w:p w14:paraId="69A5A011" w14:textId="77777777" w:rsidR="00B42EAB" w:rsidRPr="005C0E11" w:rsidRDefault="00E42771" w:rsidP="00B42EAB">
      <w:r>
        <w:pict w14:anchorId="6DFACE04">
          <v:rect id="_x0000_i1035" style="width:0;height:0" o:hralign="center" o:hrstd="t" o:hr="t" fillcolor="#a0a0a0" stroked="f"/>
        </w:pict>
      </w:r>
    </w:p>
    <w:p w14:paraId="11FAAE55" w14:textId="77777777" w:rsidR="00B42EAB" w:rsidRPr="005C0E11" w:rsidRDefault="00B42EAB" w:rsidP="00B42EAB">
      <w:pPr>
        <w:pStyle w:val="No-numheading2Agency"/>
      </w:pPr>
      <w:r w:rsidRPr="005C0E11">
        <w:t>2.10 ANY OTHER INTERESTS OR FACTS - INTERESTS IN A PHARMACEUTICAL COMPANY</w:t>
      </w:r>
    </w:p>
    <w:p w14:paraId="58FE9F03" w14:textId="77777777" w:rsidR="00B42EAB" w:rsidRPr="005C0E11" w:rsidRDefault="00B42EAB" w:rsidP="00B42EAB">
      <w:r w:rsidRPr="005C0E11">
        <w:rPr>
          <w:b/>
          <w:bCs/>
        </w:rPr>
        <w:t>For transparency purposes</w:t>
      </w:r>
      <w:r w:rsidRPr="005C0E11">
        <w:t>, please also provide information on the following activities in this section:</w:t>
      </w:r>
    </w:p>
    <w:p w14:paraId="3B270F68" w14:textId="77777777" w:rsidR="00B42EAB" w:rsidRPr="005C0E11" w:rsidRDefault="00B42EAB" w:rsidP="00B42EAB">
      <w:pPr>
        <w:numPr>
          <w:ilvl w:val="0"/>
          <w:numId w:val="13"/>
        </w:numPr>
        <w:spacing w:after="160" w:line="259" w:lineRule="auto"/>
      </w:pPr>
      <w:r w:rsidRPr="005C0E11">
        <w:t>Involvement in academic trials and publicly funded research/development initiatives involving pharmaceutical products.</w:t>
      </w:r>
    </w:p>
    <w:p w14:paraId="6486D009" w14:textId="77777777" w:rsidR="00B42EAB" w:rsidRPr="005C0E11" w:rsidRDefault="00B42EAB" w:rsidP="00B42EAB">
      <w:pPr>
        <w:numPr>
          <w:ilvl w:val="0"/>
          <w:numId w:val="13"/>
        </w:numPr>
        <w:spacing w:after="160" w:line="259" w:lineRule="auto"/>
      </w:pPr>
      <w:r w:rsidRPr="005C0E11">
        <w:t>Membership of an Ethics Committee (you do not need to state a list of trials you were involved in).</w:t>
      </w:r>
    </w:p>
    <w:p w14:paraId="22E7DF82" w14:textId="77777777" w:rsidR="00B42EAB" w:rsidRPr="005C0E11" w:rsidRDefault="00B42EAB" w:rsidP="00B42EAB">
      <w:pPr>
        <w:numPr>
          <w:ilvl w:val="0"/>
          <w:numId w:val="13"/>
        </w:numPr>
        <w:spacing w:after="160" w:line="259" w:lineRule="auto"/>
      </w:pPr>
      <w:r w:rsidRPr="005C0E11">
        <w:t>If you work in an organisation/institution where your colleagues provide consultancy advice to pharmaceutical companies, but you are not directly involved in the provision of such advice. Examples include employees of Official medicines Control Laboratories, staff members of academic departments, etc.</w:t>
      </w:r>
    </w:p>
    <w:p w14:paraId="347649D5" w14:textId="77777777" w:rsidR="00B42EAB" w:rsidRPr="005C0E11" w:rsidRDefault="00B42EAB" w:rsidP="00B42EAB">
      <w:pPr>
        <w:numPr>
          <w:ilvl w:val="0"/>
          <w:numId w:val="13"/>
        </w:numPr>
        <w:spacing w:after="160" w:line="259" w:lineRule="auto"/>
      </w:pPr>
      <w:r w:rsidRPr="005C0E11">
        <w:t>Participation in European societies/research foundations/strategy boards/treatment groups/focus groups, which may be funded in full or in part from unrestricted grants from pharmaceutical companies (not from one single company), with or without involvement of industry participants and which may provide general advice (on development programmes, clinical study design, strategy, etc.) to several pharmaceutical companies (not one particular company) in a specific therapeutic area.</w:t>
      </w:r>
    </w:p>
    <w:p w14:paraId="38FB2E6C" w14:textId="77777777" w:rsidR="00B42EAB" w:rsidRPr="005C0E11" w:rsidRDefault="00B42EAB" w:rsidP="00B42EAB">
      <w:r w:rsidRPr="005C0E11">
        <w:t>MB member should declare where he/she (i) is directly involved in the repurposing of a medicinal product; or (ii) is not directly involved but his/her organisation acts as a champion or is collaborating with the champion of the repurposing</w:t>
      </w:r>
    </w:p>
    <w:p w14:paraId="32E9FB9D" w14:textId="77777777" w:rsidR="00B42EAB" w:rsidRPr="005C0E11" w:rsidRDefault="00B42EAB" w:rsidP="00B42EAB"/>
    <w:p w14:paraId="1730A800" w14:textId="77777777" w:rsidR="00B42EAB" w:rsidRPr="005C0E11" w:rsidRDefault="00B42EAB" w:rsidP="00B42EAB">
      <w:pPr>
        <w:rPr>
          <w:b/>
          <w:bCs/>
        </w:rPr>
      </w:pPr>
      <w:r w:rsidRPr="005C0E11">
        <w:rPr>
          <w:b/>
          <w:bCs/>
        </w:rPr>
        <w:t>ANY OTHER INTERESTS OR FACTS</w:t>
      </w:r>
    </w:p>
    <w:p w14:paraId="40A9B568"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49A13378"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7"/>
      </w:tblGrid>
      <w:tr w:rsidR="00B42EAB" w:rsidRPr="005C0E11" w14:paraId="665DD48F" w14:textId="77777777" w:rsidTr="009E0CEA">
        <w:trPr>
          <w:trHeight w:val="457"/>
        </w:trPr>
        <w:tc>
          <w:tcPr>
            <w:tcW w:w="9067" w:type="dxa"/>
          </w:tcPr>
          <w:p w14:paraId="48405085" w14:textId="77777777" w:rsidR="00B42EAB" w:rsidRPr="005C0E11" w:rsidRDefault="00B42EAB" w:rsidP="009E0CEA">
            <w:pPr>
              <w:rPr>
                <w:sz w:val="17"/>
                <w:szCs w:val="17"/>
              </w:rPr>
            </w:pPr>
          </w:p>
        </w:tc>
      </w:tr>
    </w:tbl>
    <w:p w14:paraId="38B04E69" w14:textId="77777777" w:rsidR="00B42EAB" w:rsidRPr="005C0E11" w:rsidRDefault="00E42771" w:rsidP="00B42EAB">
      <w:hyperlink r:id="rId9" w:history="1">
        <w:r w:rsidR="00B42EAB" w:rsidRPr="005C0E11">
          <w:rPr>
            <w:rStyle w:val="Hyperlink"/>
          </w:rPr>
          <w:br/>
        </w:r>
      </w:hyperlink>
    </w:p>
    <w:p w14:paraId="5EBCF187" w14:textId="77777777" w:rsidR="00B42EAB" w:rsidRPr="005C0E11" w:rsidRDefault="00B42EAB" w:rsidP="00B42EAB">
      <w:r w:rsidRPr="005C0E11">
        <w:br w:type="page"/>
      </w:r>
    </w:p>
    <w:p w14:paraId="118AAAA7" w14:textId="77777777" w:rsidR="00B42EAB" w:rsidRPr="005C0E11" w:rsidRDefault="00B42EAB" w:rsidP="00B42EAB">
      <w:pPr>
        <w:pStyle w:val="HeadingcentredAgency"/>
        <w:jc w:val="left"/>
      </w:pPr>
      <w:r w:rsidRPr="005C0E11">
        <w:lastRenderedPageBreak/>
        <w:t>SECTION 2B – INTERESTS IN A MEDICAL DEVICE COMPANY</w:t>
      </w:r>
    </w:p>
    <w:p w14:paraId="0FC17DA5" w14:textId="77777777" w:rsidR="00B42EAB" w:rsidRPr="005C0E11" w:rsidRDefault="00B42EAB" w:rsidP="00B42EAB">
      <w:pPr>
        <w:rPr>
          <w:i/>
          <w:iCs/>
        </w:rPr>
      </w:pPr>
      <w:r w:rsidRPr="005C0E11">
        <w:rPr>
          <w:b/>
          <w:bCs/>
          <w:i/>
          <w:iCs/>
        </w:rPr>
        <w:t>Medical device company shall mean</w:t>
      </w:r>
      <w:r w:rsidRPr="005C0E11">
        <w:rPr>
          <w:i/>
          <w:iCs/>
        </w:rPr>
        <w:t>: any legal or natural person whose focus is to research, develop, manufacture, maintain, market and/or distribute medical devices (Regulation (EU) 2017/745) or in vitro diagnostic medical devices (Regulation (EU) 2017/746). For the purpose of policy 0058, the definition includes companies to which activities relating to the research, development, manufacturing, maintenance, marketing and/or distribution of medical devices or in vitro diagnostic medical devices (which might also be carried out in house) are outsourced on a contractual basis. In this regard 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(i) control (i.e. own a majority stake in, or otherwise exercise a significant influence in the decision-making processes of the relevant medical device company), (ii) are controlled by or (iii) are under common control of the medical device company, shall be considered as medical device company for the purposes of this policy. Independent researchers and research organisations including universities, hospitals and learned societies are excluded from the scope of the present definition. However, any unit, department, section or entity within such organisation, that develops or manufactures medical devices, shall be considered as a medical device company for the purpose of policy 0058. Staff members of such units, sections, departments or entities are considered to be equivalent to staff members of a medical device company. Other parts of the organisation to which the unit, section, department or entity belongs can be excluded from this definition of a medical device company.</w:t>
      </w:r>
    </w:p>
    <w:p w14:paraId="0CFDE688" w14:textId="77777777" w:rsidR="00B42EAB" w:rsidRPr="005C0E11" w:rsidRDefault="00E42771" w:rsidP="00B42EAB">
      <w:r>
        <w:pict w14:anchorId="49BE5BA6">
          <v:rect id="_x0000_i1036" style="width:0;height:0" o:hralign="center" o:hrstd="t" o:hr="t" fillcolor="#a0a0a0" stroked="f"/>
        </w:pict>
      </w:r>
    </w:p>
    <w:p w14:paraId="03819CBE" w14:textId="77777777" w:rsidR="00B42EAB" w:rsidRPr="005C0E11" w:rsidRDefault="00B42EAB" w:rsidP="00B42EAB">
      <w:pPr>
        <w:pStyle w:val="No-numheading2Agency"/>
      </w:pPr>
      <w:r w:rsidRPr="005C0E11">
        <w:t>2.1 EMPLOYMENT - INTERESTS IN MEDICAL DEVICE COMPANY</w:t>
      </w:r>
    </w:p>
    <w:p w14:paraId="1E66D461" w14:textId="77777777" w:rsidR="00B42EAB" w:rsidRPr="005C0E11" w:rsidRDefault="00B42EAB" w:rsidP="00B42EAB">
      <w:r w:rsidRPr="005C0E11">
        <w:rPr>
          <w:b/>
          <w:bCs/>
        </w:rPr>
        <w:t>Employment</w:t>
      </w:r>
      <w:r w:rsidRPr="005C0E11">
        <w:t> with a medical device company means any form of occupation, part-time or full-time, paid or unpaid, in the company.</w:t>
      </w:r>
    </w:p>
    <w:p w14:paraId="69EE5F48" w14:textId="77777777" w:rsidR="00B42EAB" w:rsidRPr="005C0E11" w:rsidRDefault="00B42EAB" w:rsidP="00B42EAB">
      <w:pPr>
        <w:rPr>
          <w:b/>
          <w:bCs/>
        </w:rPr>
      </w:pPr>
      <w:r w:rsidRPr="005C0E11">
        <w:rPr>
          <w:b/>
          <w:bCs/>
        </w:rPr>
        <w:t>EMPLOYMENT</w:t>
      </w:r>
    </w:p>
    <w:p w14:paraId="78CA4962"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036E3AF4"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36D849FB" w14:textId="77777777" w:rsidR="00B42EAB" w:rsidRPr="005C0E11" w:rsidRDefault="00B42EAB" w:rsidP="00B42EAB">
      <w:pPr>
        <w:spacing w:after="40"/>
      </w:pPr>
    </w:p>
    <w:p w14:paraId="229AE386" w14:textId="77777777" w:rsidR="00B42EAB" w:rsidRPr="005C0E11" w:rsidRDefault="00B42EAB" w:rsidP="00B42EAB">
      <w:pPr>
        <w:spacing w:after="40"/>
      </w:pPr>
      <w:r w:rsidRPr="005C0E11">
        <w:t>EMPLOYMENT DETAILS (MEDICAL DEVICE COMPANY)</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0"/>
        <w:gridCol w:w="1652"/>
        <w:gridCol w:w="724"/>
        <w:gridCol w:w="725"/>
        <w:gridCol w:w="2339"/>
        <w:gridCol w:w="2339"/>
      </w:tblGrid>
      <w:tr w:rsidR="00B42EAB" w:rsidRPr="005C0E11" w14:paraId="1C66D20C" w14:textId="77777777" w:rsidTr="009E0CEA">
        <w:tc>
          <w:tcPr>
            <w:tcW w:w="1430" w:type="dxa"/>
            <w:shd w:val="clear" w:color="auto" w:fill="auto"/>
          </w:tcPr>
          <w:p w14:paraId="2B174E25" w14:textId="77777777" w:rsidR="00B42EAB" w:rsidRPr="005C0E11" w:rsidRDefault="00B42EAB" w:rsidP="009E0CEA">
            <w:pPr>
              <w:rPr>
                <w:b/>
                <w:sz w:val="17"/>
                <w:szCs w:val="17"/>
              </w:rPr>
            </w:pPr>
            <w:r w:rsidRPr="005C0E11">
              <w:t>COMPANY TYPE</w:t>
            </w:r>
          </w:p>
        </w:tc>
        <w:tc>
          <w:tcPr>
            <w:tcW w:w="1652" w:type="dxa"/>
          </w:tcPr>
          <w:p w14:paraId="381D9957" w14:textId="77777777" w:rsidR="00B42EAB" w:rsidRPr="005C0E11" w:rsidRDefault="00B42EAB" w:rsidP="009E0CEA">
            <w:r w:rsidRPr="005C0E11">
              <w:t>Time period</w:t>
            </w:r>
            <w:r w:rsidRPr="005C0E11">
              <w:rPr>
                <w:vertAlign w:val="superscript"/>
              </w:rPr>
              <w:t>1</w:t>
            </w:r>
          </w:p>
        </w:tc>
        <w:tc>
          <w:tcPr>
            <w:tcW w:w="724" w:type="dxa"/>
          </w:tcPr>
          <w:p w14:paraId="62906569" w14:textId="77777777" w:rsidR="00B42EAB" w:rsidRPr="005C0E11" w:rsidRDefault="00B42EAB" w:rsidP="009E0CEA">
            <w:r w:rsidRPr="005C0E11">
              <w:t>Start Date</w:t>
            </w:r>
          </w:p>
        </w:tc>
        <w:tc>
          <w:tcPr>
            <w:tcW w:w="725" w:type="dxa"/>
          </w:tcPr>
          <w:p w14:paraId="588F5FEF" w14:textId="77777777" w:rsidR="00B42EAB" w:rsidRPr="005C0E11" w:rsidRDefault="00B42EAB" w:rsidP="009E0CEA">
            <w:r w:rsidRPr="005C0E11">
              <w:t>End Date</w:t>
            </w:r>
          </w:p>
        </w:tc>
        <w:tc>
          <w:tcPr>
            <w:tcW w:w="2339" w:type="dxa"/>
          </w:tcPr>
          <w:p w14:paraId="0F603828" w14:textId="77777777" w:rsidR="00B42EAB" w:rsidRPr="005C0E11" w:rsidRDefault="00B42EAB" w:rsidP="009E0CEA">
            <w:r w:rsidRPr="005C0E11">
              <w:t>Name of medical device company</w:t>
            </w:r>
          </w:p>
        </w:tc>
        <w:tc>
          <w:tcPr>
            <w:tcW w:w="2339" w:type="dxa"/>
          </w:tcPr>
          <w:p w14:paraId="79571252" w14:textId="77777777" w:rsidR="00B42EAB" w:rsidRPr="005C0E11" w:rsidRDefault="00B42EAB" w:rsidP="009E0CEA">
            <w:r w:rsidRPr="005C0E11">
              <w:t>Title or role within the company</w:t>
            </w:r>
            <w:r w:rsidRPr="005C0E11">
              <w:rPr>
                <w:vertAlign w:val="superscript"/>
              </w:rPr>
              <w:t>2</w:t>
            </w:r>
          </w:p>
        </w:tc>
      </w:tr>
      <w:tr w:rsidR="00B42EAB" w:rsidRPr="005C0E11" w14:paraId="63DADDA3" w14:textId="77777777" w:rsidTr="009E0CEA">
        <w:trPr>
          <w:trHeight w:val="457"/>
        </w:trPr>
        <w:tc>
          <w:tcPr>
            <w:tcW w:w="1430" w:type="dxa"/>
            <w:shd w:val="clear" w:color="auto" w:fill="auto"/>
          </w:tcPr>
          <w:p w14:paraId="2F94CC62" w14:textId="77777777" w:rsidR="00B42EAB" w:rsidRPr="005C0E11" w:rsidRDefault="00B42EAB" w:rsidP="009E0CEA">
            <w:pPr>
              <w:rPr>
                <w:sz w:val="17"/>
                <w:szCs w:val="17"/>
                <w:highlight w:val="yellow"/>
              </w:rPr>
            </w:pPr>
          </w:p>
        </w:tc>
        <w:tc>
          <w:tcPr>
            <w:tcW w:w="1652" w:type="dxa"/>
          </w:tcPr>
          <w:p w14:paraId="7A71A404" w14:textId="77777777" w:rsidR="00B42EAB" w:rsidRPr="005C0E11" w:rsidRDefault="00B42EAB" w:rsidP="009E0CEA">
            <w:pPr>
              <w:rPr>
                <w:sz w:val="17"/>
                <w:szCs w:val="17"/>
              </w:rPr>
            </w:pPr>
            <w:r w:rsidRPr="005C0E11">
              <w:rPr>
                <w:sz w:val="17"/>
                <w:szCs w:val="17"/>
              </w:rPr>
              <w:t>&lt;include here ‘Past’ or ‘Current’&gt;</w:t>
            </w:r>
          </w:p>
        </w:tc>
        <w:tc>
          <w:tcPr>
            <w:tcW w:w="724" w:type="dxa"/>
          </w:tcPr>
          <w:p w14:paraId="74AE142D" w14:textId="77777777" w:rsidR="00B42EAB" w:rsidRPr="005C0E11" w:rsidRDefault="00B42EAB" w:rsidP="009E0CEA">
            <w:pPr>
              <w:rPr>
                <w:sz w:val="17"/>
                <w:szCs w:val="17"/>
              </w:rPr>
            </w:pPr>
          </w:p>
        </w:tc>
        <w:tc>
          <w:tcPr>
            <w:tcW w:w="725" w:type="dxa"/>
          </w:tcPr>
          <w:p w14:paraId="554903BF" w14:textId="77777777" w:rsidR="00B42EAB" w:rsidRPr="005C0E11" w:rsidRDefault="00B42EAB" w:rsidP="009E0CEA">
            <w:pPr>
              <w:rPr>
                <w:sz w:val="17"/>
                <w:szCs w:val="17"/>
              </w:rPr>
            </w:pPr>
          </w:p>
        </w:tc>
        <w:tc>
          <w:tcPr>
            <w:tcW w:w="2339" w:type="dxa"/>
          </w:tcPr>
          <w:p w14:paraId="6D21AAE6" w14:textId="77777777" w:rsidR="00B42EAB" w:rsidRPr="005C0E11" w:rsidRDefault="00B42EAB" w:rsidP="009E0CEA">
            <w:pPr>
              <w:rPr>
                <w:sz w:val="17"/>
                <w:szCs w:val="17"/>
              </w:rPr>
            </w:pPr>
          </w:p>
        </w:tc>
        <w:tc>
          <w:tcPr>
            <w:tcW w:w="2339" w:type="dxa"/>
          </w:tcPr>
          <w:p w14:paraId="3FA624B4" w14:textId="77777777" w:rsidR="00B42EAB" w:rsidRPr="005C0E11" w:rsidRDefault="00B42EAB" w:rsidP="009E0CEA">
            <w:pPr>
              <w:rPr>
                <w:sz w:val="17"/>
                <w:szCs w:val="17"/>
              </w:rPr>
            </w:pPr>
          </w:p>
        </w:tc>
      </w:tr>
      <w:tr w:rsidR="00B42EAB" w:rsidRPr="005C0E11" w14:paraId="22A4902D" w14:textId="77777777" w:rsidTr="009E0CEA">
        <w:trPr>
          <w:trHeight w:val="551"/>
        </w:trPr>
        <w:tc>
          <w:tcPr>
            <w:tcW w:w="1430" w:type="dxa"/>
            <w:shd w:val="clear" w:color="auto" w:fill="auto"/>
          </w:tcPr>
          <w:p w14:paraId="5E75A4A8" w14:textId="77777777" w:rsidR="00B42EAB" w:rsidRPr="005C0E11" w:rsidRDefault="00B42EAB" w:rsidP="009E0CEA">
            <w:pPr>
              <w:rPr>
                <w:sz w:val="17"/>
                <w:szCs w:val="17"/>
                <w:highlight w:val="yellow"/>
              </w:rPr>
            </w:pPr>
          </w:p>
        </w:tc>
        <w:tc>
          <w:tcPr>
            <w:tcW w:w="1652" w:type="dxa"/>
          </w:tcPr>
          <w:p w14:paraId="623AB731" w14:textId="77777777" w:rsidR="00B42EAB" w:rsidRPr="005C0E11" w:rsidRDefault="00B42EAB" w:rsidP="009E0CEA">
            <w:pPr>
              <w:rPr>
                <w:sz w:val="17"/>
                <w:szCs w:val="17"/>
              </w:rPr>
            </w:pPr>
          </w:p>
        </w:tc>
        <w:tc>
          <w:tcPr>
            <w:tcW w:w="724" w:type="dxa"/>
          </w:tcPr>
          <w:p w14:paraId="0192BDCD" w14:textId="77777777" w:rsidR="00B42EAB" w:rsidRPr="005C0E11" w:rsidRDefault="00B42EAB" w:rsidP="009E0CEA">
            <w:pPr>
              <w:rPr>
                <w:sz w:val="17"/>
                <w:szCs w:val="17"/>
              </w:rPr>
            </w:pPr>
          </w:p>
        </w:tc>
        <w:tc>
          <w:tcPr>
            <w:tcW w:w="725" w:type="dxa"/>
          </w:tcPr>
          <w:p w14:paraId="758823A2" w14:textId="77777777" w:rsidR="00B42EAB" w:rsidRPr="005C0E11" w:rsidRDefault="00B42EAB" w:rsidP="009E0CEA">
            <w:pPr>
              <w:rPr>
                <w:sz w:val="17"/>
                <w:szCs w:val="17"/>
              </w:rPr>
            </w:pPr>
          </w:p>
        </w:tc>
        <w:tc>
          <w:tcPr>
            <w:tcW w:w="2339" w:type="dxa"/>
          </w:tcPr>
          <w:p w14:paraId="02CBE69B" w14:textId="77777777" w:rsidR="00B42EAB" w:rsidRPr="005C0E11" w:rsidRDefault="00B42EAB" w:rsidP="009E0CEA">
            <w:pPr>
              <w:rPr>
                <w:sz w:val="17"/>
                <w:szCs w:val="17"/>
              </w:rPr>
            </w:pPr>
          </w:p>
        </w:tc>
        <w:tc>
          <w:tcPr>
            <w:tcW w:w="2339" w:type="dxa"/>
          </w:tcPr>
          <w:p w14:paraId="635A84C6" w14:textId="77777777" w:rsidR="00B42EAB" w:rsidRPr="005C0E11" w:rsidRDefault="00B42EAB" w:rsidP="009E0CEA">
            <w:pPr>
              <w:rPr>
                <w:sz w:val="17"/>
                <w:szCs w:val="17"/>
              </w:rPr>
            </w:pPr>
          </w:p>
        </w:tc>
      </w:tr>
    </w:tbl>
    <w:p w14:paraId="1E3BDC93" w14:textId="77777777" w:rsidR="00B42EAB" w:rsidRPr="005C0E11" w:rsidRDefault="00B42EAB" w:rsidP="00B42EAB">
      <w:pPr>
        <w:spacing w:after="120"/>
        <w:rPr>
          <w:sz w:val="16"/>
          <w:szCs w:val="16"/>
        </w:rPr>
      </w:pPr>
      <w:r w:rsidRPr="005C0E11">
        <w:rPr>
          <w:vertAlign w:val="superscript"/>
        </w:rPr>
        <w:t>1</w:t>
      </w:r>
      <w:r w:rsidRPr="005C0E11">
        <w:rPr>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7989BF27" w14:textId="77777777" w:rsidR="00B42EAB" w:rsidRPr="005C0E11" w:rsidRDefault="00B42EAB" w:rsidP="00B42EAB">
      <w:pPr>
        <w:spacing w:after="120"/>
        <w:rPr>
          <w:i/>
          <w:iCs/>
          <w:vertAlign w:val="superscript"/>
        </w:rPr>
      </w:pPr>
      <w:r w:rsidRPr="005C0E11">
        <w:rPr>
          <w:sz w:val="16"/>
          <w:szCs w:val="16"/>
          <w:vertAlign w:val="superscript"/>
        </w:rPr>
        <w:t>2</w:t>
      </w:r>
      <w:r w:rsidRPr="005C0E11">
        <w:rPr>
          <w:i/>
          <w:iCs/>
        </w:rPr>
        <w:t xml:space="preserve"> </w:t>
      </w:r>
      <w:r w:rsidRPr="005C0E11">
        <w:rPr>
          <w:i/>
          <w:iCs/>
          <w:sz w:val="16"/>
          <w:szCs w:val="16"/>
        </w:rPr>
        <w:t>Please provide your job title, as well as the role or area in which you were involved</w:t>
      </w:r>
    </w:p>
    <w:p w14:paraId="34772D82" w14:textId="77777777" w:rsidR="00B42EAB" w:rsidRPr="005C0E11" w:rsidRDefault="00E42771" w:rsidP="00B42EAB">
      <w:r>
        <w:pict w14:anchorId="26CED43C">
          <v:rect id="_x0000_i1037" style="width:0;height:0" o:hralign="center" o:hrstd="t" o:hr="t" fillcolor="#a0a0a0" stroked="f"/>
        </w:pict>
      </w:r>
    </w:p>
    <w:p w14:paraId="5B19B542" w14:textId="77777777" w:rsidR="00B42EAB" w:rsidRPr="005C0E11" w:rsidRDefault="00B42EAB" w:rsidP="00B42EAB">
      <w:pPr>
        <w:pStyle w:val="No-numheading2Agency"/>
      </w:pPr>
      <w:r w:rsidRPr="005C0E11">
        <w:t>2.2 CONSULTANCY - INTERESTS IN MEDICAL DEVICE COMPANY</w:t>
      </w:r>
    </w:p>
    <w:p w14:paraId="044B8770" w14:textId="77777777" w:rsidR="00B42EAB" w:rsidRPr="005C0E11" w:rsidRDefault="00B42EAB" w:rsidP="00B42EAB">
      <w:r w:rsidRPr="005C0E11">
        <w:rPr>
          <w:b/>
          <w:bCs/>
        </w:rPr>
        <w:t>Consultancy</w:t>
      </w:r>
      <w:r w:rsidRPr="005C0E11">
        <w:t> to a medical device company means any activity where the Management Board member provides advice (including training on a one-to-one basis) to a medical device company regardless of contractual arrangements or any form of remuneration.</w:t>
      </w:r>
    </w:p>
    <w:p w14:paraId="60977AB9" w14:textId="77777777" w:rsidR="00B42EAB" w:rsidRPr="005C0E11" w:rsidRDefault="00B42EAB" w:rsidP="00B42EAB">
      <w:r w:rsidRPr="005C0E11">
        <w:rPr>
          <w:b/>
          <w:bCs/>
        </w:rPr>
        <w:t>Note i:</w:t>
      </w:r>
      <w:r w:rsidRPr="005C0E11">
        <w:t> Scientific advice provided by the NCA of a Member State is not considered a consultancy activity.</w:t>
      </w:r>
    </w:p>
    <w:p w14:paraId="2E4BFD66" w14:textId="77777777" w:rsidR="00B42EAB" w:rsidRPr="005C0E11" w:rsidRDefault="00B42EAB" w:rsidP="00B42EAB">
      <w:r w:rsidRPr="005C0E11">
        <w:rPr>
          <w:b/>
          <w:bCs/>
        </w:rPr>
        <w:t>Note ii:</w:t>
      </w:r>
      <w:r w:rsidRPr="005C0E11">
        <w:t> If you are or have been an employee of a CRO or consultancy company (i.e. a professional business offering advice or services to medical device companies), please declare this under Employment.</w:t>
      </w:r>
    </w:p>
    <w:p w14:paraId="6203C345" w14:textId="77777777" w:rsidR="00B42EAB" w:rsidRPr="005C0E11" w:rsidRDefault="00B42EAB" w:rsidP="00B42EAB"/>
    <w:p w14:paraId="2FEB35F8" w14:textId="77777777" w:rsidR="00B42EAB" w:rsidRPr="005C0E11" w:rsidRDefault="00B42EAB" w:rsidP="00B42EAB"/>
    <w:p w14:paraId="485FA15D" w14:textId="77777777" w:rsidR="00B42EAB" w:rsidRPr="005C0E11" w:rsidRDefault="00B42EAB" w:rsidP="00B42EAB"/>
    <w:p w14:paraId="34450500" w14:textId="77777777" w:rsidR="00B42EAB" w:rsidRPr="005C0E11" w:rsidRDefault="00B42EAB" w:rsidP="00B42EAB">
      <w:pPr>
        <w:rPr>
          <w:b/>
          <w:bCs/>
        </w:rPr>
      </w:pPr>
      <w:r w:rsidRPr="005C0E11">
        <w:rPr>
          <w:b/>
          <w:bCs/>
        </w:rPr>
        <w:lastRenderedPageBreak/>
        <w:t>CONSULTANCY</w:t>
      </w:r>
    </w:p>
    <w:p w14:paraId="56DDADC3"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115FE6BD"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27238C6C" w14:textId="77777777" w:rsidR="00B42EAB" w:rsidRPr="005C0E11" w:rsidRDefault="00B42EAB" w:rsidP="00B42EAB">
      <w:pPr>
        <w:spacing w:after="40"/>
      </w:pPr>
    </w:p>
    <w:p w14:paraId="19CEC1B6" w14:textId="77777777" w:rsidR="00B42EAB" w:rsidRPr="005C0E11" w:rsidRDefault="00B42EAB" w:rsidP="00B42EAB">
      <w:pPr>
        <w:spacing w:after="40"/>
      </w:pPr>
      <w:r w:rsidRPr="005C0E11">
        <w:t>CONSUTANCY DETAILS (MEDICAL DEVICE COMPANY)</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6"/>
        <w:gridCol w:w="1775"/>
        <w:gridCol w:w="918"/>
        <w:gridCol w:w="919"/>
        <w:gridCol w:w="2152"/>
        <w:gridCol w:w="2152"/>
      </w:tblGrid>
      <w:tr w:rsidR="00B42EAB" w:rsidRPr="005C0E11" w14:paraId="00330144" w14:textId="77777777" w:rsidTr="009E0CEA">
        <w:tc>
          <w:tcPr>
            <w:tcW w:w="1486" w:type="dxa"/>
            <w:shd w:val="clear" w:color="auto" w:fill="auto"/>
          </w:tcPr>
          <w:p w14:paraId="2BEA189E" w14:textId="77777777" w:rsidR="00B42EAB" w:rsidRPr="005C0E11" w:rsidRDefault="00B42EAB" w:rsidP="009E0CEA">
            <w:pPr>
              <w:rPr>
                <w:b/>
                <w:sz w:val="17"/>
                <w:szCs w:val="17"/>
              </w:rPr>
            </w:pPr>
            <w:r w:rsidRPr="005C0E11">
              <w:t>COMPANY TYPE</w:t>
            </w:r>
          </w:p>
        </w:tc>
        <w:tc>
          <w:tcPr>
            <w:tcW w:w="1775" w:type="dxa"/>
          </w:tcPr>
          <w:p w14:paraId="4EBF3366" w14:textId="77777777" w:rsidR="00B42EAB" w:rsidRPr="005C0E11" w:rsidRDefault="00B42EAB" w:rsidP="009E0CEA">
            <w:r w:rsidRPr="005C0E11">
              <w:t>Time period</w:t>
            </w:r>
            <w:r w:rsidRPr="005C0E11">
              <w:rPr>
                <w:vertAlign w:val="superscript"/>
              </w:rPr>
              <w:t>1</w:t>
            </w:r>
          </w:p>
        </w:tc>
        <w:tc>
          <w:tcPr>
            <w:tcW w:w="918" w:type="dxa"/>
          </w:tcPr>
          <w:p w14:paraId="1823AD45" w14:textId="77777777" w:rsidR="00B42EAB" w:rsidRPr="005C0E11" w:rsidRDefault="00B42EAB" w:rsidP="009E0CEA">
            <w:r w:rsidRPr="005C0E11">
              <w:t>Start Date</w:t>
            </w:r>
          </w:p>
        </w:tc>
        <w:tc>
          <w:tcPr>
            <w:tcW w:w="919" w:type="dxa"/>
          </w:tcPr>
          <w:p w14:paraId="2BBAE20C" w14:textId="77777777" w:rsidR="00B42EAB" w:rsidRPr="005C0E11" w:rsidRDefault="00B42EAB" w:rsidP="009E0CEA">
            <w:r w:rsidRPr="005C0E11">
              <w:t>End Date</w:t>
            </w:r>
          </w:p>
        </w:tc>
        <w:tc>
          <w:tcPr>
            <w:tcW w:w="2152" w:type="dxa"/>
          </w:tcPr>
          <w:p w14:paraId="3B7E9FC1" w14:textId="77777777" w:rsidR="00B42EAB" w:rsidRPr="005C0E11" w:rsidRDefault="00B42EAB" w:rsidP="009E0CEA">
            <w:r w:rsidRPr="005C0E11">
              <w:t>Name of medical device company</w:t>
            </w:r>
          </w:p>
        </w:tc>
        <w:tc>
          <w:tcPr>
            <w:tcW w:w="2152" w:type="dxa"/>
          </w:tcPr>
          <w:p w14:paraId="03C38E34" w14:textId="77777777" w:rsidR="00B42EAB" w:rsidRPr="005C0E11" w:rsidRDefault="00B42EAB" w:rsidP="009E0CEA">
            <w:r w:rsidRPr="005C0E11">
              <w:t>General role / Area of activity</w:t>
            </w:r>
            <w:r w:rsidRPr="005C0E11">
              <w:rPr>
                <w:vertAlign w:val="superscript"/>
              </w:rPr>
              <w:t>2</w:t>
            </w:r>
          </w:p>
        </w:tc>
      </w:tr>
      <w:tr w:rsidR="00B42EAB" w:rsidRPr="005C0E11" w14:paraId="126E2293" w14:textId="77777777" w:rsidTr="009E0CEA">
        <w:trPr>
          <w:trHeight w:val="457"/>
        </w:trPr>
        <w:tc>
          <w:tcPr>
            <w:tcW w:w="1486" w:type="dxa"/>
            <w:shd w:val="clear" w:color="auto" w:fill="auto"/>
          </w:tcPr>
          <w:p w14:paraId="3FC42CCC" w14:textId="77777777" w:rsidR="00B42EAB" w:rsidRPr="005C0E11" w:rsidRDefault="00B42EAB" w:rsidP="009E0CEA">
            <w:pPr>
              <w:rPr>
                <w:sz w:val="17"/>
                <w:szCs w:val="17"/>
                <w:highlight w:val="yellow"/>
              </w:rPr>
            </w:pPr>
          </w:p>
        </w:tc>
        <w:tc>
          <w:tcPr>
            <w:tcW w:w="1775" w:type="dxa"/>
          </w:tcPr>
          <w:p w14:paraId="63F7768F" w14:textId="77777777" w:rsidR="00B42EAB" w:rsidRPr="005C0E11" w:rsidRDefault="00B42EAB" w:rsidP="009E0CEA">
            <w:pPr>
              <w:rPr>
                <w:sz w:val="17"/>
                <w:szCs w:val="17"/>
              </w:rPr>
            </w:pPr>
            <w:r w:rsidRPr="005C0E11">
              <w:rPr>
                <w:sz w:val="17"/>
                <w:szCs w:val="17"/>
              </w:rPr>
              <w:t>&lt;include here ‘Past’ or ‘Current’&gt;</w:t>
            </w:r>
          </w:p>
        </w:tc>
        <w:tc>
          <w:tcPr>
            <w:tcW w:w="918" w:type="dxa"/>
          </w:tcPr>
          <w:p w14:paraId="278C3C1E" w14:textId="77777777" w:rsidR="00B42EAB" w:rsidRPr="005C0E11" w:rsidRDefault="00B42EAB" w:rsidP="009E0CEA">
            <w:pPr>
              <w:rPr>
                <w:sz w:val="17"/>
                <w:szCs w:val="17"/>
              </w:rPr>
            </w:pPr>
          </w:p>
        </w:tc>
        <w:tc>
          <w:tcPr>
            <w:tcW w:w="919" w:type="dxa"/>
          </w:tcPr>
          <w:p w14:paraId="49EB2184" w14:textId="77777777" w:rsidR="00B42EAB" w:rsidRPr="005C0E11" w:rsidRDefault="00B42EAB" w:rsidP="009E0CEA">
            <w:pPr>
              <w:rPr>
                <w:sz w:val="17"/>
                <w:szCs w:val="17"/>
              </w:rPr>
            </w:pPr>
          </w:p>
        </w:tc>
        <w:tc>
          <w:tcPr>
            <w:tcW w:w="2152" w:type="dxa"/>
          </w:tcPr>
          <w:p w14:paraId="5C719DE4" w14:textId="77777777" w:rsidR="00B42EAB" w:rsidRPr="005C0E11" w:rsidRDefault="00B42EAB" w:rsidP="009E0CEA">
            <w:pPr>
              <w:rPr>
                <w:sz w:val="17"/>
                <w:szCs w:val="17"/>
              </w:rPr>
            </w:pPr>
          </w:p>
        </w:tc>
        <w:tc>
          <w:tcPr>
            <w:tcW w:w="2152" w:type="dxa"/>
          </w:tcPr>
          <w:p w14:paraId="0DC324F9" w14:textId="77777777" w:rsidR="00B42EAB" w:rsidRPr="005C0E11" w:rsidRDefault="00B42EAB" w:rsidP="009E0CEA">
            <w:pPr>
              <w:rPr>
                <w:sz w:val="17"/>
                <w:szCs w:val="17"/>
              </w:rPr>
            </w:pPr>
          </w:p>
        </w:tc>
      </w:tr>
      <w:tr w:rsidR="00B42EAB" w:rsidRPr="005C0E11" w14:paraId="25D350FD" w14:textId="77777777" w:rsidTr="009E0CEA">
        <w:trPr>
          <w:trHeight w:val="551"/>
        </w:trPr>
        <w:tc>
          <w:tcPr>
            <w:tcW w:w="1486" w:type="dxa"/>
            <w:shd w:val="clear" w:color="auto" w:fill="auto"/>
          </w:tcPr>
          <w:p w14:paraId="26312B22" w14:textId="77777777" w:rsidR="00B42EAB" w:rsidRPr="005C0E11" w:rsidRDefault="00B42EAB" w:rsidP="009E0CEA">
            <w:pPr>
              <w:rPr>
                <w:sz w:val="17"/>
                <w:szCs w:val="17"/>
                <w:highlight w:val="yellow"/>
              </w:rPr>
            </w:pPr>
          </w:p>
        </w:tc>
        <w:tc>
          <w:tcPr>
            <w:tcW w:w="1775" w:type="dxa"/>
          </w:tcPr>
          <w:p w14:paraId="47508700" w14:textId="77777777" w:rsidR="00B42EAB" w:rsidRPr="005C0E11" w:rsidRDefault="00B42EAB" w:rsidP="009E0CEA">
            <w:pPr>
              <w:rPr>
                <w:sz w:val="17"/>
                <w:szCs w:val="17"/>
              </w:rPr>
            </w:pPr>
          </w:p>
        </w:tc>
        <w:tc>
          <w:tcPr>
            <w:tcW w:w="918" w:type="dxa"/>
          </w:tcPr>
          <w:p w14:paraId="7757E80F" w14:textId="77777777" w:rsidR="00B42EAB" w:rsidRPr="005C0E11" w:rsidRDefault="00B42EAB" w:rsidP="009E0CEA">
            <w:pPr>
              <w:rPr>
                <w:sz w:val="17"/>
                <w:szCs w:val="17"/>
              </w:rPr>
            </w:pPr>
          </w:p>
        </w:tc>
        <w:tc>
          <w:tcPr>
            <w:tcW w:w="919" w:type="dxa"/>
          </w:tcPr>
          <w:p w14:paraId="026E7838" w14:textId="77777777" w:rsidR="00B42EAB" w:rsidRPr="005C0E11" w:rsidRDefault="00B42EAB" w:rsidP="009E0CEA">
            <w:pPr>
              <w:rPr>
                <w:sz w:val="17"/>
                <w:szCs w:val="17"/>
              </w:rPr>
            </w:pPr>
          </w:p>
        </w:tc>
        <w:tc>
          <w:tcPr>
            <w:tcW w:w="2152" w:type="dxa"/>
          </w:tcPr>
          <w:p w14:paraId="6306BE0E" w14:textId="77777777" w:rsidR="00B42EAB" w:rsidRPr="005C0E11" w:rsidRDefault="00B42EAB" w:rsidP="009E0CEA">
            <w:pPr>
              <w:rPr>
                <w:sz w:val="17"/>
                <w:szCs w:val="17"/>
              </w:rPr>
            </w:pPr>
          </w:p>
        </w:tc>
        <w:tc>
          <w:tcPr>
            <w:tcW w:w="2152" w:type="dxa"/>
          </w:tcPr>
          <w:p w14:paraId="14B60465" w14:textId="77777777" w:rsidR="00B42EAB" w:rsidRPr="005C0E11" w:rsidRDefault="00B42EAB" w:rsidP="009E0CEA">
            <w:pPr>
              <w:rPr>
                <w:sz w:val="17"/>
                <w:szCs w:val="17"/>
              </w:rPr>
            </w:pPr>
          </w:p>
        </w:tc>
      </w:tr>
    </w:tbl>
    <w:p w14:paraId="36D6B986" w14:textId="77777777" w:rsidR="00B42EAB" w:rsidRPr="005C0E11" w:rsidRDefault="00B42EAB" w:rsidP="00B42EAB">
      <w:pPr>
        <w:spacing w:after="120"/>
        <w:rPr>
          <w:sz w:val="16"/>
          <w:szCs w:val="16"/>
        </w:rPr>
      </w:pPr>
      <w:r w:rsidRPr="005C0E11">
        <w:rPr>
          <w:vertAlign w:val="superscript"/>
        </w:rPr>
        <w:t>1</w:t>
      </w:r>
      <w:r w:rsidRPr="005C0E11">
        <w:rPr>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66982BAF" w14:textId="77777777" w:rsidR="00B42EAB" w:rsidRPr="005C0E11" w:rsidRDefault="00B42EAB" w:rsidP="00B42EAB">
      <w:pPr>
        <w:spacing w:after="120"/>
        <w:rPr>
          <w:i/>
          <w:iCs/>
          <w:vertAlign w:val="superscript"/>
        </w:rPr>
      </w:pPr>
      <w:r w:rsidRPr="005C0E11">
        <w:rPr>
          <w:sz w:val="16"/>
          <w:szCs w:val="16"/>
          <w:vertAlign w:val="superscript"/>
        </w:rPr>
        <w:t>2</w:t>
      </w:r>
      <w:r w:rsidRPr="005C0E11">
        <w:rPr>
          <w:i/>
          <w:iCs/>
        </w:rPr>
        <w:t xml:space="preserve"> </w:t>
      </w:r>
      <w:r w:rsidRPr="005C0E11">
        <w:rPr>
          <w:i/>
          <w:iCs/>
          <w:sz w:val="16"/>
          <w:szCs w:val="16"/>
        </w:rPr>
        <w:t>Please provide the role or area in which you were involved</w:t>
      </w:r>
    </w:p>
    <w:p w14:paraId="76D0C8E4" w14:textId="77777777" w:rsidR="00B42EAB" w:rsidRPr="005C0E11" w:rsidRDefault="00E42771" w:rsidP="00B42EAB">
      <w:r>
        <w:pict w14:anchorId="67B0CEF9">
          <v:rect id="_x0000_i1038" style="width:0;height:0" o:hralign="center" o:hrstd="t" o:hr="t" fillcolor="#a0a0a0" stroked="f"/>
        </w:pict>
      </w:r>
    </w:p>
    <w:p w14:paraId="42B7B762" w14:textId="77777777" w:rsidR="00B42EAB" w:rsidRPr="005C0E11" w:rsidRDefault="00B42EAB" w:rsidP="00B42EAB">
      <w:pPr>
        <w:pStyle w:val="No-numheading2Agency"/>
      </w:pPr>
      <w:r w:rsidRPr="005C0E11">
        <w:t>2.3 STRATEGIC ADVISORY ROLE - INTERESTS IN MEDICAL DEVICE COMPANY</w:t>
      </w:r>
    </w:p>
    <w:p w14:paraId="1D02FB74" w14:textId="77777777" w:rsidR="00B42EAB" w:rsidRPr="005C0E11" w:rsidRDefault="00B42EAB" w:rsidP="00B42EAB">
      <w:r w:rsidRPr="005C0E11">
        <w:rPr>
          <w:b/>
          <w:bCs/>
        </w:rPr>
        <w:t>Strategic advisory role</w:t>
      </w:r>
      <w:r w:rsidRPr="005C0E11">
        <w:t> for a medical device company means any activity where the Management Board member is participating (with a right to vote on/influence the outputs) in a(n) (scientific) advisory board/steering committee or executive committee with the role of providing advice/expressing opinions on the (future) strategy, direction and development activities of a medical device company, either in terms of general strategy or product related strategy, regardless of contractual arrangements or any form of remuneration.</w:t>
      </w:r>
    </w:p>
    <w:p w14:paraId="1675443F" w14:textId="77777777" w:rsidR="00B42EAB" w:rsidRPr="005C0E11" w:rsidRDefault="00B42EAB" w:rsidP="00B42EAB">
      <w:r w:rsidRPr="005C0E11">
        <w:rPr>
          <w:b/>
          <w:bCs/>
        </w:rPr>
        <w:t>Note:</w:t>
      </w:r>
      <w:r w:rsidRPr="005C0E11">
        <w:t> Involvement in Data Monitoring Committees fall outside the scope of this definition. Such involvement should be recorded under Principal investigator. Involvement in research for a medical device company should be listed under Principal investigator or Investigator as appropriate.</w:t>
      </w:r>
    </w:p>
    <w:p w14:paraId="2BC7D3B8" w14:textId="77777777" w:rsidR="00B42EAB" w:rsidRPr="005C0E11" w:rsidRDefault="00B42EAB" w:rsidP="00B42EAB">
      <w:pPr>
        <w:rPr>
          <w:b/>
          <w:bCs/>
        </w:rPr>
      </w:pPr>
      <w:r w:rsidRPr="005C0E11">
        <w:rPr>
          <w:b/>
          <w:bCs/>
        </w:rPr>
        <w:t>STRATEGIC ADVISORY ROLE</w:t>
      </w:r>
    </w:p>
    <w:p w14:paraId="2C12017A"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49CF71AC"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3648B0D9" w14:textId="77777777" w:rsidR="00B42EAB" w:rsidRPr="005C0E11" w:rsidRDefault="00B42EAB" w:rsidP="00B42EAB">
      <w:pPr>
        <w:spacing w:after="40"/>
      </w:pPr>
    </w:p>
    <w:p w14:paraId="1DB534C0" w14:textId="77777777" w:rsidR="00B42EAB" w:rsidRPr="005C0E11" w:rsidRDefault="00B42EAB" w:rsidP="00B42EAB">
      <w:pPr>
        <w:spacing w:after="40"/>
      </w:pPr>
      <w:r w:rsidRPr="005C0E11">
        <w:t>STRATEGIC ADVISORY ROLE DETAILS (MEDICAL DEVIDE COMPANY)</w:t>
      </w:r>
    </w:p>
    <w:tbl>
      <w:tblPr>
        <w:tblW w:w="90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9"/>
        <w:gridCol w:w="2313"/>
        <w:gridCol w:w="756"/>
        <w:gridCol w:w="757"/>
        <w:gridCol w:w="1677"/>
        <w:gridCol w:w="1677"/>
      </w:tblGrid>
      <w:tr w:rsidR="00B42EAB" w:rsidRPr="005C0E11" w14:paraId="2F59766B" w14:textId="77777777" w:rsidTr="009E0CEA">
        <w:tc>
          <w:tcPr>
            <w:tcW w:w="1839" w:type="dxa"/>
            <w:shd w:val="clear" w:color="auto" w:fill="auto"/>
          </w:tcPr>
          <w:p w14:paraId="4BB55AE7" w14:textId="77777777" w:rsidR="00B42EAB" w:rsidRPr="005C0E11" w:rsidRDefault="00B42EAB" w:rsidP="009E0CEA">
            <w:pPr>
              <w:rPr>
                <w:b/>
                <w:sz w:val="17"/>
                <w:szCs w:val="17"/>
              </w:rPr>
            </w:pPr>
            <w:r w:rsidRPr="005C0E11">
              <w:t>COMPANY TYPE</w:t>
            </w:r>
          </w:p>
        </w:tc>
        <w:tc>
          <w:tcPr>
            <w:tcW w:w="2313" w:type="dxa"/>
          </w:tcPr>
          <w:p w14:paraId="076D2FC1" w14:textId="77777777" w:rsidR="00B42EAB" w:rsidRPr="005C0E11" w:rsidRDefault="00B42EAB" w:rsidP="009E0CEA">
            <w:r w:rsidRPr="005C0E11">
              <w:t>Time period</w:t>
            </w:r>
            <w:r w:rsidRPr="005C0E11">
              <w:rPr>
                <w:vertAlign w:val="superscript"/>
              </w:rPr>
              <w:t>1</w:t>
            </w:r>
          </w:p>
        </w:tc>
        <w:tc>
          <w:tcPr>
            <w:tcW w:w="756" w:type="dxa"/>
          </w:tcPr>
          <w:p w14:paraId="02CDBECE" w14:textId="77777777" w:rsidR="00B42EAB" w:rsidRPr="005C0E11" w:rsidRDefault="00B42EAB" w:rsidP="009E0CEA">
            <w:r w:rsidRPr="005C0E11">
              <w:t>Start Date</w:t>
            </w:r>
          </w:p>
        </w:tc>
        <w:tc>
          <w:tcPr>
            <w:tcW w:w="757" w:type="dxa"/>
          </w:tcPr>
          <w:p w14:paraId="2A1DA773" w14:textId="77777777" w:rsidR="00B42EAB" w:rsidRPr="005C0E11" w:rsidRDefault="00B42EAB" w:rsidP="009E0CEA">
            <w:r w:rsidRPr="005C0E11">
              <w:t>End Date</w:t>
            </w:r>
          </w:p>
        </w:tc>
        <w:tc>
          <w:tcPr>
            <w:tcW w:w="1677" w:type="dxa"/>
          </w:tcPr>
          <w:p w14:paraId="4EADAC9D" w14:textId="77777777" w:rsidR="00B42EAB" w:rsidRPr="005C0E11" w:rsidRDefault="00B42EAB" w:rsidP="009E0CEA">
            <w:r w:rsidRPr="005C0E11">
              <w:t>Name of medical device company</w:t>
            </w:r>
          </w:p>
        </w:tc>
        <w:tc>
          <w:tcPr>
            <w:tcW w:w="1677" w:type="dxa"/>
          </w:tcPr>
          <w:p w14:paraId="77C3D89A" w14:textId="77777777" w:rsidR="00B42EAB" w:rsidRPr="005C0E11" w:rsidRDefault="00B42EAB" w:rsidP="009E0CEA">
            <w:r w:rsidRPr="005C0E11">
              <w:t>General role / Area of activity</w:t>
            </w:r>
            <w:r w:rsidRPr="005C0E11">
              <w:rPr>
                <w:vertAlign w:val="superscript"/>
              </w:rPr>
              <w:t>2</w:t>
            </w:r>
          </w:p>
        </w:tc>
      </w:tr>
      <w:tr w:rsidR="00B42EAB" w:rsidRPr="005C0E11" w14:paraId="394C3F69" w14:textId="77777777" w:rsidTr="009E0CEA">
        <w:trPr>
          <w:trHeight w:val="457"/>
        </w:trPr>
        <w:tc>
          <w:tcPr>
            <w:tcW w:w="1839" w:type="dxa"/>
            <w:shd w:val="clear" w:color="auto" w:fill="auto"/>
          </w:tcPr>
          <w:p w14:paraId="1620C50F" w14:textId="77777777" w:rsidR="00B42EAB" w:rsidRPr="005C0E11" w:rsidRDefault="00B42EAB" w:rsidP="009E0CEA">
            <w:pPr>
              <w:rPr>
                <w:sz w:val="17"/>
                <w:szCs w:val="17"/>
              </w:rPr>
            </w:pPr>
          </w:p>
        </w:tc>
        <w:tc>
          <w:tcPr>
            <w:tcW w:w="2313" w:type="dxa"/>
          </w:tcPr>
          <w:p w14:paraId="0234904B" w14:textId="77777777" w:rsidR="00B42EAB" w:rsidRPr="005C0E11" w:rsidRDefault="00B42EAB" w:rsidP="009E0CEA">
            <w:pPr>
              <w:rPr>
                <w:sz w:val="17"/>
                <w:szCs w:val="17"/>
              </w:rPr>
            </w:pPr>
            <w:r w:rsidRPr="005C0E11">
              <w:rPr>
                <w:sz w:val="17"/>
                <w:szCs w:val="17"/>
              </w:rPr>
              <w:t>&lt;include here ‘Past’ or ‘Current’&gt;</w:t>
            </w:r>
          </w:p>
        </w:tc>
        <w:tc>
          <w:tcPr>
            <w:tcW w:w="756" w:type="dxa"/>
          </w:tcPr>
          <w:p w14:paraId="3590376F" w14:textId="77777777" w:rsidR="00B42EAB" w:rsidRPr="005C0E11" w:rsidRDefault="00B42EAB" w:rsidP="009E0CEA">
            <w:pPr>
              <w:rPr>
                <w:sz w:val="17"/>
                <w:szCs w:val="17"/>
              </w:rPr>
            </w:pPr>
          </w:p>
        </w:tc>
        <w:tc>
          <w:tcPr>
            <w:tcW w:w="757" w:type="dxa"/>
          </w:tcPr>
          <w:p w14:paraId="78AB5AEA" w14:textId="77777777" w:rsidR="00B42EAB" w:rsidRPr="005C0E11" w:rsidRDefault="00B42EAB" w:rsidP="009E0CEA">
            <w:pPr>
              <w:rPr>
                <w:sz w:val="17"/>
                <w:szCs w:val="17"/>
              </w:rPr>
            </w:pPr>
          </w:p>
        </w:tc>
        <w:tc>
          <w:tcPr>
            <w:tcW w:w="1677" w:type="dxa"/>
          </w:tcPr>
          <w:p w14:paraId="60CBBFB0" w14:textId="77777777" w:rsidR="00B42EAB" w:rsidRPr="005C0E11" w:rsidRDefault="00B42EAB" w:rsidP="009E0CEA">
            <w:pPr>
              <w:rPr>
                <w:sz w:val="17"/>
                <w:szCs w:val="17"/>
              </w:rPr>
            </w:pPr>
          </w:p>
        </w:tc>
        <w:tc>
          <w:tcPr>
            <w:tcW w:w="1677" w:type="dxa"/>
          </w:tcPr>
          <w:p w14:paraId="0385A65F" w14:textId="77777777" w:rsidR="00B42EAB" w:rsidRPr="005C0E11" w:rsidRDefault="00B42EAB" w:rsidP="009E0CEA">
            <w:pPr>
              <w:rPr>
                <w:sz w:val="17"/>
                <w:szCs w:val="17"/>
              </w:rPr>
            </w:pPr>
          </w:p>
        </w:tc>
      </w:tr>
      <w:tr w:rsidR="00B42EAB" w:rsidRPr="005C0E11" w14:paraId="2D487BE7" w14:textId="77777777" w:rsidTr="009E0CEA">
        <w:trPr>
          <w:trHeight w:val="551"/>
        </w:trPr>
        <w:tc>
          <w:tcPr>
            <w:tcW w:w="1839" w:type="dxa"/>
            <w:shd w:val="clear" w:color="auto" w:fill="auto"/>
          </w:tcPr>
          <w:p w14:paraId="3D298220" w14:textId="77777777" w:rsidR="00B42EAB" w:rsidRPr="005C0E11" w:rsidRDefault="00B42EAB" w:rsidP="009E0CEA">
            <w:pPr>
              <w:rPr>
                <w:sz w:val="17"/>
                <w:szCs w:val="17"/>
              </w:rPr>
            </w:pPr>
          </w:p>
        </w:tc>
        <w:tc>
          <w:tcPr>
            <w:tcW w:w="2313" w:type="dxa"/>
          </w:tcPr>
          <w:p w14:paraId="7C71DD70" w14:textId="77777777" w:rsidR="00B42EAB" w:rsidRPr="005C0E11" w:rsidRDefault="00B42EAB" w:rsidP="009E0CEA">
            <w:pPr>
              <w:rPr>
                <w:sz w:val="17"/>
                <w:szCs w:val="17"/>
              </w:rPr>
            </w:pPr>
          </w:p>
        </w:tc>
        <w:tc>
          <w:tcPr>
            <w:tcW w:w="756" w:type="dxa"/>
          </w:tcPr>
          <w:p w14:paraId="37490D65" w14:textId="77777777" w:rsidR="00B42EAB" w:rsidRPr="005C0E11" w:rsidRDefault="00B42EAB" w:rsidP="009E0CEA">
            <w:pPr>
              <w:rPr>
                <w:sz w:val="17"/>
                <w:szCs w:val="17"/>
              </w:rPr>
            </w:pPr>
          </w:p>
        </w:tc>
        <w:tc>
          <w:tcPr>
            <w:tcW w:w="757" w:type="dxa"/>
          </w:tcPr>
          <w:p w14:paraId="0893B157" w14:textId="77777777" w:rsidR="00B42EAB" w:rsidRPr="005C0E11" w:rsidRDefault="00B42EAB" w:rsidP="009E0CEA">
            <w:pPr>
              <w:rPr>
                <w:sz w:val="17"/>
                <w:szCs w:val="17"/>
              </w:rPr>
            </w:pPr>
          </w:p>
        </w:tc>
        <w:tc>
          <w:tcPr>
            <w:tcW w:w="1677" w:type="dxa"/>
          </w:tcPr>
          <w:p w14:paraId="2506FB53" w14:textId="77777777" w:rsidR="00B42EAB" w:rsidRPr="005C0E11" w:rsidRDefault="00B42EAB" w:rsidP="009E0CEA">
            <w:pPr>
              <w:rPr>
                <w:sz w:val="17"/>
                <w:szCs w:val="17"/>
              </w:rPr>
            </w:pPr>
          </w:p>
        </w:tc>
        <w:tc>
          <w:tcPr>
            <w:tcW w:w="1677" w:type="dxa"/>
          </w:tcPr>
          <w:p w14:paraId="17E452C8" w14:textId="77777777" w:rsidR="00B42EAB" w:rsidRPr="005C0E11" w:rsidRDefault="00B42EAB" w:rsidP="009E0CEA">
            <w:pPr>
              <w:rPr>
                <w:sz w:val="17"/>
                <w:szCs w:val="17"/>
              </w:rPr>
            </w:pPr>
          </w:p>
        </w:tc>
      </w:tr>
    </w:tbl>
    <w:p w14:paraId="50C61E11" w14:textId="77777777" w:rsidR="00B42EAB" w:rsidRPr="005C0E11" w:rsidRDefault="00B42EAB" w:rsidP="00B42EAB">
      <w:pPr>
        <w:spacing w:after="120"/>
        <w:rPr>
          <w:i/>
          <w:iCs/>
          <w:sz w:val="16"/>
          <w:szCs w:val="16"/>
        </w:rPr>
      </w:pPr>
      <w:r w:rsidRPr="005C0E11">
        <w:rPr>
          <w:i/>
          <w:iCs/>
          <w:vertAlign w:val="superscript"/>
        </w:rPr>
        <w:t>1</w:t>
      </w:r>
      <w:r w:rsidRPr="005C0E11">
        <w:rPr>
          <w:i/>
          <w:iCs/>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5B7C4126" w14:textId="77777777" w:rsidR="00B42EAB" w:rsidRPr="005C0E11" w:rsidRDefault="00B42EAB" w:rsidP="00B42EAB">
      <w:pPr>
        <w:spacing w:after="120"/>
        <w:rPr>
          <w:i/>
          <w:iCs/>
          <w:vertAlign w:val="superscript"/>
        </w:rPr>
      </w:pPr>
      <w:r w:rsidRPr="005C0E11">
        <w:rPr>
          <w:i/>
          <w:iCs/>
          <w:sz w:val="16"/>
          <w:szCs w:val="16"/>
          <w:vertAlign w:val="superscript"/>
        </w:rPr>
        <w:t>2</w:t>
      </w:r>
      <w:r w:rsidRPr="005C0E11">
        <w:rPr>
          <w:i/>
          <w:iCs/>
        </w:rPr>
        <w:t xml:space="preserve"> </w:t>
      </w:r>
      <w:r w:rsidRPr="005C0E11">
        <w:rPr>
          <w:i/>
          <w:iCs/>
          <w:sz w:val="16"/>
          <w:szCs w:val="16"/>
        </w:rPr>
        <w:t>Please provide the role or area in which you were involved</w:t>
      </w:r>
    </w:p>
    <w:p w14:paraId="48DC39E1" w14:textId="77777777" w:rsidR="00B42EAB" w:rsidRPr="005C0E11" w:rsidRDefault="00E42771" w:rsidP="00B42EAB">
      <w:r>
        <w:pict w14:anchorId="050103BF">
          <v:rect id="_x0000_i1039" style="width:0;height:0" o:hralign="center" o:hrstd="t" o:hr="t" fillcolor="#a0a0a0" stroked="f"/>
        </w:pict>
      </w:r>
    </w:p>
    <w:p w14:paraId="43A535DE" w14:textId="77777777" w:rsidR="00B42EAB" w:rsidRPr="005C0E11" w:rsidRDefault="00B42EAB" w:rsidP="00B42EAB">
      <w:pPr>
        <w:pStyle w:val="No-numheading2Agency"/>
      </w:pPr>
      <w:r w:rsidRPr="005C0E11">
        <w:t>2.4 FINANCIAL INTERESTS - INTERESTS IN MEDICAL DEVICE COMPANY</w:t>
      </w:r>
    </w:p>
    <w:p w14:paraId="34106A47" w14:textId="77777777" w:rsidR="00B42EAB" w:rsidRPr="005C0E11" w:rsidRDefault="00B42EAB" w:rsidP="00B42EAB">
      <w:r w:rsidRPr="005C0E11">
        <w:t>Financial interests mean any economic stake in a medical device company including:</w:t>
      </w:r>
    </w:p>
    <w:p w14:paraId="74C9FD75" w14:textId="77777777" w:rsidR="00B42EAB" w:rsidRPr="005C0E11" w:rsidRDefault="00B42EAB" w:rsidP="00B42EAB">
      <w:pPr>
        <w:numPr>
          <w:ilvl w:val="0"/>
          <w:numId w:val="14"/>
        </w:numPr>
        <w:spacing w:after="160" w:line="259" w:lineRule="auto"/>
      </w:pPr>
      <w:r w:rsidRPr="005C0E11">
        <w:rPr>
          <w:b/>
          <w:bCs/>
        </w:rPr>
        <w:t>CURRENT</w:t>
      </w:r>
      <w:r w:rsidRPr="005C0E11">
        <w:t> holding of stocks and shares, stock options, stock warrants, equities, bonds ownership or partnership interest in the capital of a medical device company with the exclusion of the holding of financial interests through an investment fund, pension fund and/or interests in non-nominal unit trusts or similar arrangements do not need to be declared provided that they are diversified (i.e. not exclusively based on the medical device sector) and they are independently managed (i.e. the individual has no influence on their financial management).</w:t>
      </w:r>
    </w:p>
    <w:p w14:paraId="040D5F47" w14:textId="77777777" w:rsidR="00B42EAB" w:rsidRPr="005C0E11" w:rsidRDefault="00B42EAB" w:rsidP="00B42EAB">
      <w:pPr>
        <w:numPr>
          <w:ilvl w:val="0"/>
          <w:numId w:val="15"/>
        </w:numPr>
        <w:spacing w:after="160" w:line="259" w:lineRule="auto"/>
      </w:pPr>
      <w:r w:rsidRPr="005C0E11">
        <w:rPr>
          <w:b/>
          <w:bCs/>
        </w:rPr>
        <w:lastRenderedPageBreak/>
        <w:t>CURRENT</w:t>
      </w:r>
      <w:r w:rsidRPr="005C0E11">
        <w:t> compensation, fees, honoraria, salaries, grant or other funding (including rents, sponsorships and fellowships) paid by a medical device company to you in a personal capacity, other than payment for or reimbursement of expenses incurred with research work or reimbursement of reasonable expenses directly related to conference/seminar attendance (i.e. accommodation and travel costs).</w:t>
      </w:r>
    </w:p>
    <w:p w14:paraId="100CDE51" w14:textId="77777777" w:rsidR="00B42EAB" w:rsidRPr="005C0E11" w:rsidRDefault="00B42EAB" w:rsidP="00B42EAB">
      <w:pPr>
        <w:numPr>
          <w:ilvl w:val="0"/>
          <w:numId w:val="16"/>
        </w:numPr>
        <w:spacing w:after="160" w:line="259" w:lineRule="auto"/>
      </w:pPr>
      <w:r w:rsidRPr="005C0E11">
        <w:rPr>
          <w:b/>
          <w:bCs/>
        </w:rPr>
        <w:t>CURRENT</w:t>
      </w:r>
      <w:r w:rsidRPr="005C0E11">
        <w:t> intellectual property rights including patents, trademarks, know-how and/or copyrights relating to a medicinal product owned by you or of which you are directly a beneficiary.</w:t>
      </w:r>
    </w:p>
    <w:p w14:paraId="58B993C1" w14:textId="77777777" w:rsidR="00B42EAB" w:rsidRPr="005C0E11" w:rsidRDefault="00B42EAB" w:rsidP="00B42EAB">
      <w:r w:rsidRPr="005C0E11">
        <w:rPr>
          <w:b/>
          <w:bCs/>
        </w:rPr>
        <w:t>Note:</w:t>
      </w:r>
      <w:r w:rsidRPr="005C0E11">
        <w:t> Attendance at courses and conferences funded by medical device industry (including attendance at accredited courses or conferences with respect to CPD (Continuing Professional Development)/CME (Continuing Medical Education) acquisition) whereby the MB member receives payment by medical device companies going beyond reimbursement of reasonable expenses (i.e. accommodation and travel costs) directly related to a conference/seminar attendance need to be declared if current.</w:t>
      </w:r>
    </w:p>
    <w:p w14:paraId="62663425"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163BC917" w14:textId="77777777" w:rsidR="00B42EAB" w:rsidRPr="005C0E11" w:rsidRDefault="00B42EAB" w:rsidP="00B42EAB"/>
    <w:p w14:paraId="05EB51E7" w14:textId="77777777" w:rsidR="00B42EAB" w:rsidRPr="005C0E11" w:rsidRDefault="00B42EAB" w:rsidP="00B42EAB">
      <w:pPr>
        <w:rPr>
          <w:b/>
          <w:bCs/>
        </w:rPr>
      </w:pPr>
      <w:r w:rsidRPr="005C0E11">
        <w:rPr>
          <w:b/>
          <w:bCs/>
        </w:rPr>
        <w:t>FINANCIAL INTERESTS</w:t>
      </w:r>
    </w:p>
    <w:p w14:paraId="2FB1B1F5"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4F04CFD5"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06A5F154" w14:textId="77777777" w:rsidR="00B42EAB" w:rsidRPr="005C0E11" w:rsidRDefault="00B42EAB" w:rsidP="00B42EAB">
      <w:pPr>
        <w:spacing w:after="40"/>
      </w:pPr>
    </w:p>
    <w:p w14:paraId="2727D9EA" w14:textId="77777777" w:rsidR="00B42EAB" w:rsidRPr="005C0E11" w:rsidRDefault="00B42EAB" w:rsidP="00B42EAB">
      <w:pPr>
        <w:keepNext/>
        <w:spacing w:after="40"/>
      </w:pPr>
      <w:r w:rsidRPr="005C0E11">
        <w:t>FINANCIAL INTERESTS DETAILS (MEDICAL DEVICE COMPANY)</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6"/>
        <w:gridCol w:w="1459"/>
        <w:gridCol w:w="732"/>
        <w:gridCol w:w="733"/>
        <w:gridCol w:w="1670"/>
        <w:gridCol w:w="1671"/>
        <w:gridCol w:w="1671"/>
      </w:tblGrid>
      <w:tr w:rsidR="00B42EAB" w:rsidRPr="005C0E11" w14:paraId="61F44C48" w14:textId="77777777" w:rsidTr="009E0CEA">
        <w:tc>
          <w:tcPr>
            <w:tcW w:w="1466" w:type="dxa"/>
            <w:shd w:val="clear" w:color="auto" w:fill="auto"/>
          </w:tcPr>
          <w:p w14:paraId="3EDFBAE7" w14:textId="77777777" w:rsidR="00B42EAB" w:rsidRPr="005C0E11" w:rsidRDefault="00B42EAB" w:rsidP="009E0CEA">
            <w:pPr>
              <w:keepNext/>
              <w:rPr>
                <w:b/>
                <w:sz w:val="17"/>
                <w:szCs w:val="17"/>
                <w:highlight w:val="yellow"/>
              </w:rPr>
            </w:pPr>
            <w:r w:rsidRPr="005C0E11">
              <w:t>COMPANY TYPE</w:t>
            </w:r>
          </w:p>
        </w:tc>
        <w:tc>
          <w:tcPr>
            <w:tcW w:w="1459" w:type="dxa"/>
          </w:tcPr>
          <w:p w14:paraId="2812020B" w14:textId="77777777" w:rsidR="00B42EAB" w:rsidRPr="005C0E11" w:rsidRDefault="00B42EAB" w:rsidP="009E0CEA">
            <w:pPr>
              <w:keepNext/>
            </w:pPr>
            <w:r w:rsidRPr="005C0E11">
              <w:t>Time period</w:t>
            </w:r>
            <w:r w:rsidRPr="005C0E11">
              <w:rPr>
                <w:vertAlign w:val="superscript"/>
              </w:rPr>
              <w:t>1</w:t>
            </w:r>
          </w:p>
        </w:tc>
        <w:tc>
          <w:tcPr>
            <w:tcW w:w="732" w:type="dxa"/>
          </w:tcPr>
          <w:p w14:paraId="55E51678" w14:textId="77777777" w:rsidR="00B42EAB" w:rsidRPr="005C0E11" w:rsidRDefault="00B42EAB" w:rsidP="009E0CEA">
            <w:pPr>
              <w:keepNext/>
            </w:pPr>
          </w:p>
        </w:tc>
        <w:tc>
          <w:tcPr>
            <w:tcW w:w="733" w:type="dxa"/>
          </w:tcPr>
          <w:p w14:paraId="509BD575" w14:textId="77777777" w:rsidR="00B42EAB" w:rsidRPr="005C0E11" w:rsidRDefault="00B42EAB" w:rsidP="009E0CEA">
            <w:pPr>
              <w:keepNext/>
            </w:pPr>
          </w:p>
        </w:tc>
        <w:tc>
          <w:tcPr>
            <w:tcW w:w="1670" w:type="dxa"/>
          </w:tcPr>
          <w:p w14:paraId="0558B782" w14:textId="77777777" w:rsidR="00B42EAB" w:rsidRPr="005C0E11" w:rsidRDefault="00B42EAB" w:rsidP="009E0CEA">
            <w:pPr>
              <w:keepNext/>
            </w:pPr>
            <w:r w:rsidRPr="005C0E11">
              <w:t>Name of medical device company</w:t>
            </w:r>
          </w:p>
        </w:tc>
        <w:tc>
          <w:tcPr>
            <w:tcW w:w="1671" w:type="dxa"/>
          </w:tcPr>
          <w:p w14:paraId="3784AD13" w14:textId="77777777" w:rsidR="00B42EAB" w:rsidRPr="005C0E11" w:rsidRDefault="00B42EAB" w:rsidP="009E0CEA">
            <w:pPr>
              <w:keepNext/>
            </w:pPr>
            <w:r w:rsidRPr="005C0E11">
              <w:t>Financial interest</w:t>
            </w:r>
          </w:p>
        </w:tc>
        <w:tc>
          <w:tcPr>
            <w:tcW w:w="1671" w:type="dxa"/>
          </w:tcPr>
          <w:p w14:paraId="77F08A3D" w14:textId="77777777" w:rsidR="00B42EAB" w:rsidRPr="005C0E11" w:rsidRDefault="00B42EAB" w:rsidP="009E0CEA">
            <w:pPr>
              <w:keepNext/>
            </w:pPr>
            <w:r w:rsidRPr="005C0E11">
              <w:t>Other comments</w:t>
            </w:r>
            <w:r w:rsidRPr="005C0E11">
              <w:rPr>
                <w:vertAlign w:val="superscript"/>
              </w:rPr>
              <w:t>2</w:t>
            </w:r>
          </w:p>
        </w:tc>
      </w:tr>
      <w:tr w:rsidR="00B42EAB" w:rsidRPr="005C0E11" w14:paraId="1C9A986C" w14:textId="77777777" w:rsidTr="009E0CEA">
        <w:trPr>
          <w:trHeight w:val="457"/>
        </w:trPr>
        <w:tc>
          <w:tcPr>
            <w:tcW w:w="1466" w:type="dxa"/>
            <w:shd w:val="clear" w:color="auto" w:fill="auto"/>
          </w:tcPr>
          <w:p w14:paraId="741F4563" w14:textId="77777777" w:rsidR="00B42EAB" w:rsidRPr="005C0E11" w:rsidRDefault="00B42EAB" w:rsidP="009E0CEA">
            <w:pPr>
              <w:keepNext/>
              <w:rPr>
                <w:sz w:val="17"/>
                <w:szCs w:val="17"/>
                <w:highlight w:val="yellow"/>
              </w:rPr>
            </w:pPr>
          </w:p>
        </w:tc>
        <w:tc>
          <w:tcPr>
            <w:tcW w:w="1459" w:type="dxa"/>
          </w:tcPr>
          <w:p w14:paraId="6EB5E1FF" w14:textId="77777777" w:rsidR="00B42EAB" w:rsidRPr="005C0E11" w:rsidRDefault="00B42EAB" w:rsidP="009E0CEA">
            <w:pPr>
              <w:keepNext/>
              <w:rPr>
                <w:sz w:val="17"/>
                <w:szCs w:val="17"/>
              </w:rPr>
            </w:pPr>
            <w:r w:rsidRPr="005C0E11">
              <w:rPr>
                <w:sz w:val="17"/>
                <w:szCs w:val="17"/>
              </w:rPr>
              <w:t>&lt;include here ‘Past’ or ‘Current’&gt;</w:t>
            </w:r>
          </w:p>
        </w:tc>
        <w:tc>
          <w:tcPr>
            <w:tcW w:w="732" w:type="dxa"/>
          </w:tcPr>
          <w:p w14:paraId="52ABD75E" w14:textId="77777777" w:rsidR="00B42EAB" w:rsidRPr="005C0E11" w:rsidRDefault="00B42EAB" w:rsidP="009E0CEA">
            <w:pPr>
              <w:keepNext/>
              <w:rPr>
                <w:sz w:val="17"/>
                <w:szCs w:val="17"/>
              </w:rPr>
            </w:pPr>
          </w:p>
        </w:tc>
        <w:tc>
          <w:tcPr>
            <w:tcW w:w="733" w:type="dxa"/>
          </w:tcPr>
          <w:p w14:paraId="257201FF" w14:textId="77777777" w:rsidR="00B42EAB" w:rsidRPr="005C0E11" w:rsidRDefault="00B42EAB" w:rsidP="009E0CEA">
            <w:pPr>
              <w:keepNext/>
              <w:rPr>
                <w:sz w:val="17"/>
                <w:szCs w:val="17"/>
              </w:rPr>
            </w:pPr>
          </w:p>
        </w:tc>
        <w:tc>
          <w:tcPr>
            <w:tcW w:w="1670" w:type="dxa"/>
          </w:tcPr>
          <w:p w14:paraId="21C36D1A" w14:textId="77777777" w:rsidR="00B42EAB" w:rsidRPr="005C0E11" w:rsidRDefault="00B42EAB" w:rsidP="009E0CEA">
            <w:pPr>
              <w:keepNext/>
              <w:rPr>
                <w:sz w:val="17"/>
                <w:szCs w:val="17"/>
              </w:rPr>
            </w:pPr>
          </w:p>
        </w:tc>
        <w:tc>
          <w:tcPr>
            <w:tcW w:w="1671" w:type="dxa"/>
          </w:tcPr>
          <w:p w14:paraId="613D53A3" w14:textId="77777777" w:rsidR="00B42EAB" w:rsidRPr="005C0E11" w:rsidRDefault="00B42EAB" w:rsidP="009E0CEA">
            <w:pPr>
              <w:keepNext/>
              <w:ind w:left="-96" w:right="-40"/>
              <w:rPr>
                <w:sz w:val="16"/>
                <w:szCs w:val="16"/>
              </w:rPr>
            </w:pPr>
            <w:r w:rsidRPr="005C0E11">
              <w:rPr>
                <w:sz w:val="16"/>
                <w:szCs w:val="16"/>
              </w:rPr>
              <w:t xml:space="preserve">&lt;select: </w:t>
            </w:r>
            <w:r w:rsidRPr="005C0E11">
              <w:rPr>
                <w:sz w:val="16"/>
                <w:szCs w:val="16"/>
              </w:rPr>
              <w:br/>
              <w:t>-Stocks/Shares/etc.</w:t>
            </w:r>
          </w:p>
          <w:p w14:paraId="08BE8237" w14:textId="77777777" w:rsidR="00B42EAB" w:rsidRPr="005C0E11" w:rsidRDefault="00B42EAB" w:rsidP="009E0CEA">
            <w:pPr>
              <w:keepNext/>
              <w:ind w:left="-96" w:right="-40"/>
              <w:rPr>
                <w:sz w:val="16"/>
                <w:szCs w:val="16"/>
              </w:rPr>
            </w:pPr>
            <w:r w:rsidRPr="005C0E11">
              <w:rPr>
                <w:sz w:val="16"/>
                <w:szCs w:val="16"/>
              </w:rPr>
              <w:t>-Compensation/Fees</w:t>
            </w:r>
            <w:r w:rsidRPr="005C0E11">
              <w:rPr>
                <w:sz w:val="16"/>
                <w:szCs w:val="16"/>
              </w:rPr>
              <w:br/>
              <w:t>/Honoraria/etc.</w:t>
            </w:r>
          </w:p>
          <w:p w14:paraId="0F961DF9" w14:textId="77777777" w:rsidR="00B42EAB" w:rsidRPr="005C0E11" w:rsidRDefault="00B42EAB" w:rsidP="009E0CEA">
            <w:pPr>
              <w:keepNext/>
              <w:ind w:left="-96" w:right="-40"/>
              <w:rPr>
                <w:sz w:val="16"/>
                <w:szCs w:val="16"/>
              </w:rPr>
            </w:pPr>
            <w:r w:rsidRPr="005C0E11">
              <w:rPr>
                <w:sz w:val="16"/>
                <w:szCs w:val="16"/>
              </w:rPr>
              <w:t>-Intellectual Property Rights (patents/etc.)</w:t>
            </w:r>
          </w:p>
        </w:tc>
        <w:tc>
          <w:tcPr>
            <w:tcW w:w="1671" w:type="dxa"/>
          </w:tcPr>
          <w:p w14:paraId="0D089075" w14:textId="77777777" w:rsidR="00B42EAB" w:rsidRPr="005C0E11" w:rsidRDefault="00B42EAB" w:rsidP="009E0CEA">
            <w:pPr>
              <w:keepNext/>
              <w:rPr>
                <w:sz w:val="17"/>
                <w:szCs w:val="17"/>
              </w:rPr>
            </w:pPr>
          </w:p>
        </w:tc>
      </w:tr>
      <w:tr w:rsidR="00B42EAB" w:rsidRPr="005C0E11" w14:paraId="63854484" w14:textId="77777777" w:rsidTr="009E0CEA">
        <w:trPr>
          <w:trHeight w:val="551"/>
        </w:trPr>
        <w:tc>
          <w:tcPr>
            <w:tcW w:w="1466" w:type="dxa"/>
            <w:shd w:val="clear" w:color="auto" w:fill="auto"/>
          </w:tcPr>
          <w:p w14:paraId="71D61862" w14:textId="77777777" w:rsidR="00B42EAB" w:rsidRPr="005C0E11" w:rsidRDefault="00B42EAB" w:rsidP="009E0CEA">
            <w:pPr>
              <w:rPr>
                <w:sz w:val="17"/>
                <w:szCs w:val="17"/>
                <w:highlight w:val="yellow"/>
              </w:rPr>
            </w:pPr>
          </w:p>
        </w:tc>
        <w:tc>
          <w:tcPr>
            <w:tcW w:w="1459" w:type="dxa"/>
          </w:tcPr>
          <w:p w14:paraId="3D726DCC" w14:textId="77777777" w:rsidR="00B42EAB" w:rsidRPr="005C0E11" w:rsidRDefault="00B42EAB" w:rsidP="009E0CEA">
            <w:pPr>
              <w:rPr>
                <w:sz w:val="17"/>
                <w:szCs w:val="17"/>
              </w:rPr>
            </w:pPr>
          </w:p>
        </w:tc>
        <w:tc>
          <w:tcPr>
            <w:tcW w:w="732" w:type="dxa"/>
          </w:tcPr>
          <w:p w14:paraId="69EB113C" w14:textId="77777777" w:rsidR="00B42EAB" w:rsidRPr="005C0E11" w:rsidRDefault="00B42EAB" w:rsidP="009E0CEA">
            <w:pPr>
              <w:rPr>
                <w:sz w:val="17"/>
                <w:szCs w:val="17"/>
              </w:rPr>
            </w:pPr>
          </w:p>
        </w:tc>
        <w:tc>
          <w:tcPr>
            <w:tcW w:w="733" w:type="dxa"/>
          </w:tcPr>
          <w:p w14:paraId="7A011ABD" w14:textId="77777777" w:rsidR="00B42EAB" w:rsidRPr="005C0E11" w:rsidRDefault="00B42EAB" w:rsidP="009E0CEA">
            <w:pPr>
              <w:rPr>
                <w:sz w:val="17"/>
                <w:szCs w:val="17"/>
              </w:rPr>
            </w:pPr>
          </w:p>
        </w:tc>
        <w:tc>
          <w:tcPr>
            <w:tcW w:w="1670" w:type="dxa"/>
          </w:tcPr>
          <w:p w14:paraId="176BACBD" w14:textId="77777777" w:rsidR="00B42EAB" w:rsidRPr="005C0E11" w:rsidRDefault="00B42EAB" w:rsidP="009E0CEA">
            <w:pPr>
              <w:rPr>
                <w:sz w:val="17"/>
                <w:szCs w:val="17"/>
              </w:rPr>
            </w:pPr>
          </w:p>
        </w:tc>
        <w:tc>
          <w:tcPr>
            <w:tcW w:w="1671" w:type="dxa"/>
          </w:tcPr>
          <w:p w14:paraId="18CE8DAD" w14:textId="77777777" w:rsidR="00B42EAB" w:rsidRPr="005C0E11" w:rsidRDefault="00B42EAB" w:rsidP="009E0CEA">
            <w:pPr>
              <w:rPr>
                <w:sz w:val="17"/>
                <w:szCs w:val="17"/>
              </w:rPr>
            </w:pPr>
          </w:p>
        </w:tc>
        <w:tc>
          <w:tcPr>
            <w:tcW w:w="1671" w:type="dxa"/>
          </w:tcPr>
          <w:p w14:paraId="471DF678" w14:textId="77777777" w:rsidR="00B42EAB" w:rsidRPr="005C0E11" w:rsidRDefault="00B42EAB" w:rsidP="009E0CEA">
            <w:pPr>
              <w:rPr>
                <w:sz w:val="17"/>
                <w:szCs w:val="17"/>
              </w:rPr>
            </w:pPr>
          </w:p>
        </w:tc>
      </w:tr>
    </w:tbl>
    <w:p w14:paraId="0AA25D83" w14:textId="77777777" w:rsidR="00B42EAB" w:rsidRPr="005C0E11" w:rsidRDefault="00B42EAB" w:rsidP="00B42EAB">
      <w:pPr>
        <w:spacing w:after="120"/>
        <w:rPr>
          <w:i/>
          <w:iCs/>
          <w:sz w:val="16"/>
          <w:szCs w:val="16"/>
        </w:rPr>
      </w:pPr>
      <w:r w:rsidRPr="005C0E11">
        <w:rPr>
          <w:i/>
          <w:iCs/>
          <w:vertAlign w:val="superscript"/>
        </w:rPr>
        <w:t>1</w:t>
      </w:r>
      <w:r w:rsidRPr="005C0E11">
        <w:rPr>
          <w:i/>
          <w:iCs/>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11EA311A" w14:textId="77777777" w:rsidR="00B42EAB" w:rsidRPr="005C0E11" w:rsidRDefault="00B42EAB" w:rsidP="00B42EAB">
      <w:pPr>
        <w:spacing w:after="120"/>
        <w:rPr>
          <w:i/>
          <w:iCs/>
          <w:vertAlign w:val="superscript"/>
        </w:rPr>
      </w:pPr>
      <w:r w:rsidRPr="005C0E11">
        <w:rPr>
          <w:i/>
          <w:iCs/>
          <w:sz w:val="16"/>
          <w:szCs w:val="16"/>
          <w:vertAlign w:val="superscript"/>
        </w:rPr>
        <w:t>2</w:t>
      </w:r>
      <w:r w:rsidRPr="005C0E11">
        <w:rPr>
          <w:i/>
          <w:iCs/>
          <w:sz w:val="16"/>
          <w:szCs w:val="16"/>
        </w:rPr>
        <w:t>Do not disclose amounts. Please describe the activity for which you received the compensation/fees/honorarium/etc. Please provide the name of the medicinal product for which you hold the intellectual property right.</w:t>
      </w:r>
    </w:p>
    <w:p w14:paraId="606A62FF" w14:textId="77777777" w:rsidR="00B42EAB" w:rsidRPr="005C0E11" w:rsidRDefault="00E42771" w:rsidP="00B42EAB">
      <w:r>
        <w:pict w14:anchorId="12F96F56">
          <v:rect id="_x0000_i1040" style="width:0;height:0" o:hralign="center" o:hrstd="t" o:hr="t" fillcolor="#a0a0a0" stroked="f"/>
        </w:pict>
      </w:r>
    </w:p>
    <w:p w14:paraId="6C64C573" w14:textId="77777777" w:rsidR="00B42EAB" w:rsidRPr="005C0E11" w:rsidRDefault="00B42EAB" w:rsidP="00B42EAB">
      <w:pPr>
        <w:pStyle w:val="No-numheading2Agency"/>
      </w:pPr>
      <w:r w:rsidRPr="005C0E11">
        <w:t>2.5 PRINCIPAL INVESTIGATOR - INTERESTS IN MEDICAL DEVICE COMPANY</w:t>
      </w:r>
    </w:p>
    <w:p w14:paraId="70F7AD6F" w14:textId="77777777" w:rsidR="00B42EAB" w:rsidRPr="005C0E11" w:rsidRDefault="00B42EAB" w:rsidP="00B42EAB">
      <w:r w:rsidRPr="005C0E11">
        <w:rPr>
          <w:b/>
          <w:bCs/>
        </w:rPr>
        <w:t>Principal investigator</w:t>
      </w:r>
      <w:r w:rsidRPr="005C0E11">
        <w:t> means those with current responsibility for the coordination of investigators at different centres participating in a multicentre medical device company instigated/sponsored clinical trial, clinical investigation or performance study or the leading investigator of a monocentre medical device company instigated/sponsored trial, clinical investigation or performance study or the coordinating (principal) investigator signing the clinical study report. This definition does not include a national coordinating investigator in a multinational trial. Involvement in Data Monitoring Committees should be included in this section.</w:t>
      </w:r>
    </w:p>
    <w:p w14:paraId="68C56173" w14:textId="77777777" w:rsidR="00B42EAB" w:rsidRPr="005C0E11" w:rsidRDefault="00B42EAB" w:rsidP="00B42EAB">
      <w:r w:rsidRPr="005C0E11">
        <w:rPr>
          <w:b/>
          <w:bCs/>
        </w:rPr>
        <w:t>Note:</w:t>
      </w:r>
      <w:r w:rsidRPr="005C0E11">
        <w:t> Involvement in academic trials and publicly funded research/development initiatives involving medical device products as well as membership of an ethics committee, and involvement in the repurposing of a medicinal product should be included under Any other interests or facts.</w:t>
      </w:r>
    </w:p>
    <w:p w14:paraId="773868CB"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2FCC26B9" w14:textId="77777777" w:rsidR="00B42EAB" w:rsidRPr="005C0E11" w:rsidRDefault="00B42EAB" w:rsidP="00B42EAB"/>
    <w:p w14:paraId="0D81D9C4" w14:textId="77777777" w:rsidR="00B42EAB" w:rsidRPr="005C0E11" w:rsidRDefault="00B42EAB" w:rsidP="00B42EAB"/>
    <w:p w14:paraId="19C09B0F" w14:textId="77777777" w:rsidR="00B42EAB" w:rsidRPr="005C0E11" w:rsidRDefault="00B42EAB" w:rsidP="00B42EAB"/>
    <w:p w14:paraId="508F20EC" w14:textId="77777777" w:rsidR="00B42EAB" w:rsidRPr="005C0E11" w:rsidRDefault="00B42EAB" w:rsidP="00B42EAB"/>
    <w:p w14:paraId="4A1922CA" w14:textId="77777777" w:rsidR="00B42EAB" w:rsidRPr="005C0E11" w:rsidRDefault="00B42EAB" w:rsidP="00B42EAB">
      <w:pPr>
        <w:rPr>
          <w:b/>
          <w:bCs/>
        </w:rPr>
      </w:pPr>
      <w:r w:rsidRPr="005C0E11">
        <w:rPr>
          <w:b/>
          <w:bCs/>
        </w:rPr>
        <w:lastRenderedPageBreak/>
        <w:t>PRINCIPAL INVESTIGATOR</w:t>
      </w:r>
    </w:p>
    <w:p w14:paraId="415880B7"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7B4EC471"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17D32CB2" w14:textId="77777777" w:rsidR="00B42EAB" w:rsidRPr="005C0E11" w:rsidRDefault="00B42EAB" w:rsidP="00B42EAB">
      <w:pPr>
        <w:spacing w:after="40"/>
      </w:pPr>
    </w:p>
    <w:p w14:paraId="1B667611" w14:textId="77777777" w:rsidR="00B42EAB" w:rsidRPr="005C0E11" w:rsidRDefault="00B42EAB" w:rsidP="00B42EAB">
      <w:pPr>
        <w:spacing w:after="40"/>
      </w:pPr>
      <w:r w:rsidRPr="005C0E11">
        <w:t>PRINCIPAL INVESTIGATOR DETAILS (MEDICAL DEVICE COMPANY)</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1378"/>
        <w:gridCol w:w="758"/>
        <w:gridCol w:w="849"/>
        <w:gridCol w:w="1110"/>
        <w:gridCol w:w="2178"/>
        <w:gridCol w:w="1745"/>
      </w:tblGrid>
      <w:tr w:rsidR="00B42EAB" w:rsidRPr="005C0E11" w14:paraId="5C87FD64" w14:textId="77777777" w:rsidTr="009E0CEA">
        <w:tc>
          <w:tcPr>
            <w:tcW w:w="1384" w:type="dxa"/>
            <w:shd w:val="clear" w:color="auto" w:fill="auto"/>
          </w:tcPr>
          <w:p w14:paraId="44CC3601" w14:textId="77777777" w:rsidR="00B42EAB" w:rsidRPr="005C0E11" w:rsidRDefault="00B42EAB" w:rsidP="009E0CEA">
            <w:pPr>
              <w:rPr>
                <w:b/>
                <w:sz w:val="17"/>
                <w:szCs w:val="17"/>
              </w:rPr>
            </w:pPr>
            <w:r w:rsidRPr="005C0E11">
              <w:t>COMPANY TYPE</w:t>
            </w:r>
          </w:p>
        </w:tc>
        <w:tc>
          <w:tcPr>
            <w:tcW w:w="1378" w:type="dxa"/>
          </w:tcPr>
          <w:p w14:paraId="6940974F" w14:textId="77777777" w:rsidR="00B42EAB" w:rsidRPr="005C0E11" w:rsidRDefault="00B42EAB" w:rsidP="009E0CEA">
            <w:r w:rsidRPr="005C0E11">
              <w:t>Time period</w:t>
            </w:r>
            <w:r w:rsidRPr="005C0E11">
              <w:rPr>
                <w:vertAlign w:val="superscript"/>
              </w:rPr>
              <w:t>1</w:t>
            </w:r>
          </w:p>
        </w:tc>
        <w:tc>
          <w:tcPr>
            <w:tcW w:w="758" w:type="dxa"/>
          </w:tcPr>
          <w:p w14:paraId="6DF98E75" w14:textId="77777777" w:rsidR="00B42EAB" w:rsidRPr="005C0E11" w:rsidRDefault="00B42EAB" w:rsidP="009E0CEA">
            <w:r w:rsidRPr="005C0E11">
              <w:t>Start Date</w:t>
            </w:r>
          </w:p>
        </w:tc>
        <w:tc>
          <w:tcPr>
            <w:tcW w:w="849" w:type="dxa"/>
          </w:tcPr>
          <w:p w14:paraId="19DB19C3" w14:textId="77777777" w:rsidR="00B42EAB" w:rsidRPr="005C0E11" w:rsidRDefault="00B42EAB" w:rsidP="009E0CEA">
            <w:r w:rsidRPr="005C0E11">
              <w:t>End Date</w:t>
            </w:r>
          </w:p>
        </w:tc>
        <w:tc>
          <w:tcPr>
            <w:tcW w:w="1110" w:type="dxa"/>
          </w:tcPr>
          <w:p w14:paraId="0578200A" w14:textId="77777777" w:rsidR="00B42EAB" w:rsidRPr="005C0E11" w:rsidRDefault="00B42EAB" w:rsidP="009E0CEA">
            <w:r w:rsidRPr="005C0E11">
              <w:t>Name of medical device company</w:t>
            </w:r>
          </w:p>
        </w:tc>
        <w:tc>
          <w:tcPr>
            <w:tcW w:w="2178" w:type="dxa"/>
          </w:tcPr>
          <w:p w14:paraId="6C71DD12" w14:textId="77777777" w:rsidR="00B42EAB" w:rsidRPr="005C0E11" w:rsidRDefault="00B42EAB" w:rsidP="009E0CEA">
            <w:r w:rsidRPr="005C0E11">
              <w:t>Product Name</w:t>
            </w:r>
            <w:r w:rsidRPr="005C0E11">
              <w:rPr>
                <w:vertAlign w:val="superscript"/>
              </w:rPr>
              <w:t>2</w:t>
            </w:r>
          </w:p>
        </w:tc>
        <w:tc>
          <w:tcPr>
            <w:tcW w:w="1745" w:type="dxa"/>
          </w:tcPr>
          <w:p w14:paraId="673AF9A4" w14:textId="77777777" w:rsidR="00B42EAB" w:rsidRPr="005C0E11" w:rsidRDefault="00B42EAB" w:rsidP="009E0CEA">
            <w:r w:rsidRPr="005C0E11">
              <w:t>Therapeutic indication</w:t>
            </w:r>
          </w:p>
        </w:tc>
      </w:tr>
      <w:tr w:rsidR="00B42EAB" w:rsidRPr="005C0E11" w14:paraId="5907E3EF" w14:textId="77777777" w:rsidTr="009E0CEA">
        <w:trPr>
          <w:trHeight w:val="457"/>
        </w:trPr>
        <w:tc>
          <w:tcPr>
            <w:tcW w:w="1384" w:type="dxa"/>
            <w:shd w:val="clear" w:color="auto" w:fill="auto"/>
          </w:tcPr>
          <w:p w14:paraId="6810C5FC" w14:textId="77777777" w:rsidR="00B42EAB" w:rsidRPr="005C0E11" w:rsidRDefault="00B42EAB" w:rsidP="009E0CEA">
            <w:pPr>
              <w:rPr>
                <w:sz w:val="17"/>
                <w:szCs w:val="17"/>
                <w:highlight w:val="yellow"/>
              </w:rPr>
            </w:pPr>
          </w:p>
        </w:tc>
        <w:tc>
          <w:tcPr>
            <w:tcW w:w="1378" w:type="dxa"/>
          </w:tcPr>
          <w:p w14:paraId="66883A86" w14:textId="77777777" w:rsidR="00B42EAB" w:rsidRPr="005C0E11" w:rsidRDefault="00B42EAB" w:rsidP="009E0CEA">
            <w:pPr>
              <w:rPr>
                <w:sz w:val="17"/>
                <w:szCs w:val="17"/>
              </w:rPr>
            </w:pPr>
            <w:r w:rsidRPr="005C0E11">
              <w:rPr>
                <w:sz w:val="17"/>
                <w:szCs w:val="17"/>
              </w:rPr>
              <w:t>&lt;include here ‘Past’ or ‘Current’&gt;</w:t>
            </w:r>
          </w:p>
        </w:tc>
        <w:tc>
          <w:tcPr>
            <w:tcW w:w="758" w:type="dxa"/>
          </w:tcPr>
          <w:p w14:paraId="133A08B0" w14:textId="77777777" w:rsidR="00B42EAB" w:rsidRPr="005C0E11" w:rsidRDefault="00B42EAB" w:rsidP="009E0CEA">
            <w:pPr>
              <w:rPr>
                <w:sz w:val="17"/>
                <w:szCs w:val="17"/>
              </w:rPr>
            </w:pPr>
          </w:p>
        </w:tc>
        <w:tc>
          <w:tcPr>
            <w:tcW w:w="849" w:type="dxa"/>
          </w:tcPr>
          <w:p w14:paraId="346C11E5" w14:textId="77777777" w:rsidR="00B42EAB" w:rsidRPr="005C0E11" w:rsidRDefault="00B42EAB" w:rsidP="009E0CEA">
            <w:pPr>
              <w:rPr>
                <w:sz w:val="17"/>
                <w:szCs w:val="17"/>
              </w:rPr>
            </w:pPr>
          </w:p>
        </w:tc>
        <w:tc>
          <w:tcPr>
            <w:tcW w:w="1110" w:type="dxa"/>
          </w:tcPr>
          <w:p w14:paraId="30F73C62" w14:textId="77777777" w:rsidR="00B42EAB" w:rsidRPr="005C0E11" w:rsidRDefault="00B42EAB" w:rsidP="009E0CEA">
            <w:pPr>
              <w:rPr>
                <w:sz w:val="17"/>
                <w:szCs w:val="17"/>
              </w:rPr>
            </w:pPr>
          </w:p>
        </w:tc>
        <w:tc>
          <w:tcPr>
            <w:tcW w:w="2178" w:type="dxa"/>
          </w:tcPr>
          <w:p w14:paraId="17D44C4D" w14:textId="77777777" w:rsidR="00B42EAB" w:rsidRPr="005C0E11" w:rsidRDefault="00B42EAB" w:rsidP="009E0CEA">
            <w:pPr>
              <w:ind w:left="-96" w:right="-40"/>
              <w:rPr>
                <w:sz w:val="16"/>
                <w:szCs w:val="16"/>
              </w:rPr>
            </w:pPr>
            <w:r w:rsidRPr="005C0E11">
              <w:rPr>
                <w:sz w:val="16"/>
                <w:szCs w:val="16"/>
              </w:rPr>
              <w:t xml:space="preserve">&lt;select: </w:t>
            </w:r>
            <w:r w:rsidRPr="005C0E11">
              <w:rPr>
                <w:sz w:val="16"/>
                <w:szCs w:val="16"/>
              </w:rPr>
              <w:br/>
              <w:t>-Stocks/Shares/etc.</w:t>
            </w:r>
          </w:p>
          <w:p w14:paraId="467FF180" w14:textId="77777777" w:rsidR="00B42EAB" w:rsidRPr="005C0E11" w:rsidRDefault="00B42EAB" w:rsidP="009E0CEA">
            <w:pPr>
              <w:ind w:left="-96" w:right="-40"/>
              <w:rPr>
                <w:sz w:val="16"/>
                <w:szCs w:val="16"/>
              </w:rPr>
            </w:pPr>
            <w:r w:rsidRPr="005C0E11">
              <w:rPr>
                <w:sz w:val="16"/>
                <w:szCs w:val="16"/>
              </w:rPr>
              <w:t>-Compensation/Fees</w:t>
            </w:r>
            <w:r w:rsidRPr="005C0E11">
              <w:rPr>
                <w:sz w:val="16"/>
                <w:szCs w:val="16"/>
              </w:rPr>
              <w:br/>
              <w:t>/Honoraria/etc.</w:t>
            </w:r>
          </w:p>
          <w:p w14:paraId="356098F0" w14:textId="77777777" w:rsidR="00B42EAB" w:rsidRPr="005C0E11" w:rsidRDefault="00B42EAB" w:rsidP="009E0CEA">
            <w:pPr>
              <w:ind w:left="-96" w:right="-40"/>
              <w:rPr>
                <w:sz w:val="16"/>
                <w:szCs w:val="16"/>
              </w:rPr>
            </w:pPr>
            <w:r w:rsidRPr="005C0E11">
              <w:rPr>
                <w:sz w:val="16"/>
                <w:szCs w:val="16"/>
              </w:rPr>
              <w:t>-Intellectual Property Rights (patents/etc.)</w:t>
            </w:r>
          </w:p>
        </w:tc>
        <w:tc>
          <w:tcPr>
            <w:tcW w:w="1745" w:type="dxa"/>
          </w:tcPr>
          <w:p w14:paraId="55D7F612" w14:textId="77777777" w:rsidR="00B42EAB" w:rsidRPr="005C0E11" w:rsidRDefault="00B42EAB" w:rsidP="009E0CEA">
            <w:pPr>
              <w:rPr>
                <w:sz w:val="17"/>
                <w:szCs w:val="17"/>
              </w:rPr>
            </w:pPr>
          </w:p>
        </w:tc>
      </w:tr>
      <w:tr w:rsidR="00B42EAB" w:rsidRPr="005C0E11" w14:paraId="254AD0D1" w14:textId="77777777" w:rsidTr="009E0CEA">
        <w:trPr>
          <w:trHeight w:val="551"/>
        </w:trPr>
        <w:tc>
          <w:tcPr>
            <w:tcW w:w="1384" w:type="dxa"/>
            <w:shd w:val="clear" w:color="auto" w:fill="auto"/>
          </w:tcPr>
          <w:p w14:paraId="1EC02809" w14:textId="77777777" w:rsidR="00B42EAB" w:rsidRPr="005C0E11" w:rsidRDefault="00B42EAB" w:rsidP="009E0CEA">
            <w:pPr>
              <w:rPr>
                <w:sz w:val="17"/>
                <w:szCs w:val="17"/>
                <w:highlight w:val="yellow"/>
              </w:rPr>
            </w:pPr>
          </w:p>
        </w:tc>
        <w:tc>
          <w:tcPr>
            <w:tcW w:w="1378" w:type="dxa"/>
          </w:tcPr>
          <w:p w14:paraId="4CCC9D70" w14:textId="77777777" w:rsidR="00B42EAB" w:rsidRPr="005C0E11" w:rsidRDefault="00B42EAB" w:rsidP="009E0CEA">
            <w:pPr>
              <w:rPr>
                <w:sz w:val="17"/>
                <w:szCs w:val="17"/>
              </w:rPr>
            </w:pPr>
          </w:p>
        </w:tc>
        <w:tc>
          <w:tcPr>
            <w:tcW w:w="758" w:type="dxa"/>
          </w:tcPr>
          <w:p w14:paraId="60C0A60E" w14:textId="77777777" w:rsidR="00B42EAB" w:rsidRPr="005C0E11" w:rsidRDefault="00B42EAB" w:rsidP="009E0CEA">
            <w:pPr>
              <w:rPr>
                <w:sz w:val="17"/>
                <w:szCs w:val="17"/>
              </w:rPr>
            </w:pPr>
          </w:p>
        </w:tc>
        <w:tc>
          <w:tcPr>
            <w:tcW w:w="849" w:type="dxa"/>
          </w:tcPr>
          <w:p w14:paraId="59AF5528" w14:textId="77777777" w:rsidR="00B42EAB" w:rsidRPr="005C0E11" w:rsidRDefault="00B42EAB" w:rsidP="009E0CEA">
            <w:pPr>
              <w:rPr>
                <w:sz w:val="17"/>
                <w:szCs w:val="17"/>
              </w:rPr>
            </w:pPr>
          </w:p>
        </w:tc>
        <w:tc>
          <w:tcPr>
            <w:tcW w:w="1110" w:type="dxa"/>
          </w:tcPr>
          <w:p w14:paraId="3662B2DA" w14:textId="77777777" w:rsidR="00B42EAB" w:rsidRPr="005C0E11" w:rsidRDefault="00B42EAB" w:rsidP="009E0CEA">
            <w:pPr>
              <w:rPr>
                <w:sz w:val="17"/>
                <w:szCs w:val="17"/>
              </w:rPr>
            </w:pPr>
          </w:p>
        </w:tc>
        <w:tc>
          <w:tcPr>
            <w:tcW w:w="2178" w:type="dxa"/>
          </w:tcPr>
          <w:p w14:paraId="03742E70" w14:textId="77777777" w:rsidR="00B42EAB" w:rsidRPr="005C0E11" w:rsidRDefault="00B42EAB" w:rsidP="009E0CEA">
            <w:pPr>
              <w:rPr>
                <w:sz w:val="17"/>
                <w:szCs w:val="17"/>
              </w:rPr>
            </w:pPr>
          </w:p>
        </w:tc>
        <w:tc>
          <w:tcPr>
            <w:tcW w:w="1745" w:type="dxa"/>
          </w:tcPr>
          <w:p w14:paraId="1B263EFB" w14:textId="77777777" w:rsidR="00B42EAB" w:rsidRPr="005C0E11" w:rsidRDefault="00B42EAB" w:rsidP="009E0CEA">
            <w:pPr>
              <w:rPr>
                <w:sz w:val="17"/>
                <w:szCs w:val="17"/>
              </w:rPr>
            </w:pPr>
          </w:p>
        </w:tc>
      </w:tr>
    </w:tbl>
    <w:p w14:paraId="4239AD27" w14:textId="77777777" w:rsidR="00B42EAB" w:rsidRPr="005C0E11" w:rsidRDefault="00B42EAB" w:rsidP="00B42EAB">
      <w:pPr>
        <w:spacing w:after="120"/>
        <w:rPr>
          <w:i/>
          <w:iCs/>
          <w:sz w:val="16"/>
          <w:szCs w:val="16"/>
        </w:rPr>
      </w:pPr>
      <w:r w:rsidRPr="005C0E11">
        <w:rPr>
          <w:i/>
          <w:iCs/>
          <w:vertAlign w:val="superscript"/>
        </w:rPr>
        <w:t>1</w:t>
      </w:r>
      <w:r w:rsidRPr="005C0E11">
        <w:rPr>
          <w:i/>
          <w:iCs/>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39B49918" w14:textId="77777777" w:rsidR="00B42EAB" w:rsidRPr="005C0E11" w:rsidRDefault="00B42EAB" w:rsidP="00B42EAB">
      <w:pPr>
        <w:rPr>
          <w:i/>
          <w:iCs/>
          <w:sz w:val="16"/>
          <w:szCs w:val="16"/>
        </w:rPr>
      </w:pPr>
      <w:r w:rsidRPr="005C0E11">
        <w:rPr>
          <w:i/>
          <w:iCs/>
          <w:vertAlign w:val="superscript"/>
        </w:rPr>
        <w:t>2</w:t>
      </w:r>
      <w:r w:rsidRPr="005C0E11">
        <w:rPr>
          <w:i/>
          <w:iCs/>
          <w:sz w:val="16"/>
          <w:szCs w:val="16"/>
        </w:rPr>
        <w:t>Please indicate the product name, active substance and therapeutic indication</w:t>
      </w:r>
    </w:p>
    <w:p w14:paraId="60620515" w14:textId="77777777" w:rsidR="00B42EAB" w:rsidRPr="005C0E11" w:rsidRDefault="00E42771" w:rsidP="00B42EAB">
      <w:r>
        <w:pict w14:anchorId="0630EB85">
          <v:rect id="_x0000_i1041" style="width:0;height:0" o:hralign="center" o:hrstd="t" o:hr="t" fillcolor="#a0a0a0" stroked="f"/>
        </w:pict>
      </w:r>
    </w:p>
    <w:p w14:paraId="2B69EEE4" w14:textId="77777777" w:rsidR="00B42EAB" w:rsidRPr="005C0E11" w:rsidRDefault="00B42EAB" w:rsidP="00B42EAB">
      <w:pPr>
        <w:pStyle w:val="No-numheading2Agency"/>
      </w:pPr>
      <w:r w:rsidRPr="005C0E11">
        <w:t>2.6 INVESTIGATOR - INTERESTS IN MEDICAL DEVICE COMPANY</w:t>
      </w:r>
    </w:p>
    <w:p w14:paraId="19FE68C3" w14:textId="77777777" w:rsidR="00B42EAB" w:rsidRPr="005C0E11" w:rsidRDefault="00B42EAB" w:rsidP="00B42EAB">
      <w:r w:rsidRPr="005C0E11">
        <w:rPr>
          <w:b/>
          <w:bCs/>
        </w:rPr>
        <w:t>Investigator</w:t>
      </w:r>
      <w:r w:rsidRPr="005C0E11">
        <w:t> shall mean an investigator involved in a pharmaceutical or medical device company instigated/sponsored clinical trial, clinical investigation or performance study at a specific trial site which can be the responsible lead investigator of the trial, investigation or study at that specific site or a member of the clinical trial, clinical investigation or performance study team who performs critical trial, investigation or study related procedures and makes important trial, investigation or study related decisions</w:t>
      </w:r>
    </w:p>
    <w:p w14:paraId="5005C2B3" w14:textId="77777777" w:rsidR="00B42EAB" w:rsidRPr="005C0E11" w:rsidRDefault="00B42EAB" w:rsidP="00B42EAB">
      <w:r w:rsidRPr="005C0E11">
        <w:rPr>
          <w:b/>
          <w:bCs/>
        </w:rPr>
        <w:t>Note:</w:t>
      </w:r>
      <w:r w:rsidRPr="005C0E11">
        <w:t> Involvement in academic trials and publicly funded research/development initiatives involving medical device products as well as membership of an ethics committee, should be included under Any other interests or facts.</w:t>
      </w:r>
    </w:p>
    <w:p w14:paraId="080B4045"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3F28301D" w14:textId="77777777" w:rsidR="00B42EAB" w:rsidRPr="005C0E11" w:rsidRDefault="00B42EAB" w:rsidP="00B42EAB"/>
    <w:p w14:paraId="03CAA2AE" w14:textId="77777777" w:rsidR="00B42EAB" w:rsidRPr="005C0E11" w:rsidRDefault="00B42EAB" w:rsidP="00B42EAB">
      <w:pPr>
        <w:rPr>
          <w:b/>
          <w:bCs/>
        </w:rPr>
      </w:pPr>
      <w:r w:rsidRPr="005C0E11">
        <w:rPr>
          <w:b/>
          <w:bCs/>
        </w:rPr>
        <w:t>INVESTIGATOR</w:t>
      </w:r>
    </w:p>
    <w:p w14:paraId="0FCF8E08"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288891D0"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1A4EA84A" w14:textId="77777777" w:rsidR="00B42EAB" w:rsidRPr="005C0E11" w:rsidRDefault="00B42EAB" w:rsidP="00B42EAB">
      <w:pPr>
        <w:spacing w:after="40"/>
      </w:pPr>
    </w:p>
    <w:p w14:paraId="569ADC8C" w14:textId="77777777" w:rsidR="00B42EAB" w:rsidRPr="005C0E11" w:rsidRDefault="00B42EAB" w:rsidP="00B42EAB">
      <w:pPr>
        <w:spacing w:after="40"/>
        <w:rPr>
          <w:lang w:val="pt-PT"/>
        </w:rPr>
      </w:pPr>
      <w:r w:rsidRPr="005C0E11">
        <w:rPr>
          <w:lang w:val="pt-PT"/>
        </w:rPr>
        <w:t>INVESTIGATOR DETAILS (MEDICAL DEVICE COMPANY)</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1378"/>
        <w:gridCol w:w="758"/>
        <w:gridCol w:w="849"/>
        <w:gridCol w:w="1110"/>
        <w:gridCol w:w="2178"/>
        <w:gridCol w:w="1745"/>
      </w:tblGrid>
      <w:tr w:rsidR="00B42EAB" w:rsidRPr="005C0E11" w14:paraId="418914FE" w14:textId="77777777" w:rsidTr="009E0CEA">
        <w:tc>
          <w:tcPr>
            <w:tcW w:w="1384" w:type="dxa"/>
            <w:shd w:val="clear" w:color="auto" w:fill="auto"/>
          </w:tcPr>
          <w:p w14:paraId="0E0BD382" w14:textId="77777777" w:rsidR="00B42EAB" w:rsidRPr="005C0E11" w:rsidRDefault="00B42EAB" w:rsidP="009E0CEA">
            <w:pPr>
              <w:rPr>
                <w:b/>
                <w:sz w:val="17"/>
                <w:szCs w:val="17"/>
              </w:rPr>
            </w:pPr>
            <w:r w:rsidRPr="005C0E11">
              <w:t>COMPANY TYPE</w:t>
            </w:r>
          </w:p>
        </w:tc>
        <w:tc>
          <w:tcPr>
            <w:tcW w:w="1378" w:type="dxa"/>
          </w:tcPr>
          <w:p w14:paraId="76BDE43C" w14:textId="77777777" w:rsidR="00B42EAB" w:rsidRPr="005C0E11" w:rsidRDefault="00B42EAB" w:rsidP="009E0CEA">
            <w:r w:rsidRPr="005C0E11">
              <w:t>Time period</w:t>
            </w:r>
            <w:r w:rsidRPr="005C0E11">
              <w:rPr>
                <w:vertAlign w:val="superscript"/>
              </w:rPr>
              <w:t>1</w:t>
            </w:r>
          </w:p>
        </w:tc>
        <w:tc>
          <w:tcPr>
            <w:tcW w:w="758" w:type="dxa"/>
          </w:tcPr>
          <w:p w14:paraId="6DE9D2F9" w14:textId="77777777" w:rsidR="00B42EAB" w:rsidRPr="005C0E11" w:rsidRDefault="00B42EAB" w:rsidP="009E0CEA">
            <w:r w:rsidRPr="005C0E11">
              <w:t>Start Date</w:t>
            </w:r>
          </w:p>
        </w:tc>
        <w:tc>
          <w:tcPr>
            <w:tcW w:w="849" w:type="dxa"/>
          </w:tcPr>
          <w:p w14:paraId="3E4F79FE" w14:textId="77777777" w:rsidR="00B42EAB" w:rsidRPr="005C0E11" w:rsidRDefault="00B42EAB" w:rsidP="009E0CEA">
            <w:r w:rsidRPr="005C0E11">
              <w:t>End Date</w:t>
            </w:r>
          </w:p>
        </w:tc>
        <w:tc>
          <w:tcPr>
            <w:tcW w:w="1110" w:type="dxa"/>
          </w:tcPr>
          <w:p w14:paraId="0A07CF88" w14:textId="77777777" w:rsidR="00B42EAB" w:rsidRPr="005C0E11" w:rsidRDefault="00B42EAB" w:rsidP="009E0CEA">
            <w:r w:rsidRPr="005C0E11">
              <w:t>Name of medical device company</w:t>
            </w:r>
          </w:p>
        </w:tc>
        <w:tc>
          <w:tcPr>
            <w:tcW w:w="2178" w:type="dxa"/>
          </w:tcPr>
          <w:p w14:paraId="68B1481B" w14:textId="77777777" w:rsidR="00B42EAB" w:rsidRPr="005C0E11" w:rsidRDefault="00B42EAB" w:rsidP="009E0CEA">
            <w:r w:rsidRPr="005C0E11">
              <w:t>Product Name</w:t>
            </w:r>
            <w:r w:rsidRPr="005C0E11">
              <w:rPr>
                <w:vertAlign w:val="superscript"/>
              </w:rPr>
              <w:t>2</w:t>
            </w:r>
          </w:p>
        </w:tc>
        <w:tc>
          <w:tcPr>
            <w:tcW w:w="1745" w:type="dxa"/>
          </w:tcPr>
          <w:p w14:paraId="74281A62" w14:textId="77777777" w:rsidR="00B42EAB" w:rsidRPr="005C0E11" w:rsidRDefault="00B42EAB" w:rsidP="009E0CEA">
            <w:r w:rsidRPr="005C0E11">
              <w:t>Therapeutic indication</w:t>
            </w:r>
          </w:p>
        </w:tc>
      </w:tr>
      <w:tr w:rsidR="00B42EAB" w:rsidRPr="005C0E11" w14:paraId="7C42A82A" w14:textId="77777777" w:rsidTr="009E0CEA">
        <w:trPr>
          <w:trHeight w:val="457"/>
        </w:trPr>
        <w:tc>
          <w:tcPr>
            <w:tcW w:w="1384" w:type="dxa"/>
            <w:shd w:val="clear" w:color="auto" w:fill="auto"/>
          </w:tcPr>
          <w:p w14:paraId="42F7239F" w14:textId="77777777" w:rsidR="00B42EAB" w:rsidRPr="005C0E11" w:rsidRDefault="00B42EAB" w:rsidP="009E0CEA">
            <w:pPr>
              <w:rPr>
                <w:sz w:val="17"/>
                <w:szCs w:val="17"/>
                <w:highlight w:val="yellow"/>
              </w:rPr>
            </w:pPr>
          </w:p>
        </w:tc>
        <w:tc>
          <w:tcPr>
            <w:tcW w:w="1378" w:type="dxa"/>
          </w:tcPr>
          <w:p w14:paraId="1E1E7251" w14:textId="77777777" w:rsidR="00B42EAB" w:rsidRPr="005C0E11" w:rsidRDefault="00B42EAB" w:rsidP="009E0CEA">
            <w:pPr>
              <w:rPr>
                <w:sz w:val="17"/>
                <w:szCs w:val="17"/>
              </w:rPr>
            </w:pPr>
            <w:r w:rsidRPr="005C0E11">
              <w:rPr>
                <w:sz w:val="17"/>
                <w:szCs w:val="17"/>
              </w:rPr>
              <w:t>&lt;include here ‘Past’ or ‘Current’&gt;</w:t>
            </w:r>
          </w:p>
        </w:tc>
        <w:tc>
          <w:tcPr>
            <w:tcW w:w="758" w:type="dxa"/>
          </w:tcPr>
          <w:p w14:paraId="111441F4" w14:textId="77777777" w:rsidR="00B42EAB" w:rsidRPr="005C0E11" w:rsidRDefault="00B42EAB" w:rsidP="009E0CEA">
            <w:pPr>
              <w:rPr>
                <w:sz w:val="17"/>
                <w:szCs w:val="17"/>
              </w:rPr>
            </w:pPr>
          </w:p>
        </w:tc>
        <w:tc>
          <w:tcPr>
            <w:tcW w:w="849" w:type="dxa"/>
          </w:tcPr>
          <w:p w14:paraId="5132EDC7" w14:textId="77777777" w:rsidR="00B42EAB" w:rsidRPr="005C0E11" w:rsidRDefault="00B42EAB" w:rsidP="009E0CEA">
            <w:pPr>
              <w:rPr>
                <w:sz w:val="17"/>
                <w:szCs w:val="17"/>
              </w:rPr>
            </w:pPr>
          </w:p>
        </w:tc>
        <w:tc>
          <w:tcPr>
            <w:tcW w:w="1110" w:type="dxa"/>
          </w:tcPr>
          <w:p w14:paraId="29D8D7B7" w14:textId="77777777" w:rsidR="00B42EAB" w:rsidRPr="005C0E11" w:rsidRDefault="00B42EAB" w:rsidP="009E0CEA">
            <w:pPr>
              <w:rPr>
                <w:sz w:val="17"/>
                <w:szCs w:val="17"/>
              </w:rPr>
            </w:pPr>
          </w:p>
        </w:tc>
        <w:tc>
          <w:tcPr>
            <w:tcW w:w="2178" w:type="dxa"/>
          </w:tcPr>
          <w:p w14:paraId="7ED85AF2" w14:textId="77777777" w:rsidR="00B42EAB" w:rsidRPr="005C0E11" w:rsidRDefault="00B42EAB" w:rsidP="009E0CEA">
            <w:pPr>
              <w:ind w:left="-96" w:right="-40"/>
              <w:rPr>
                <w:sz w:val="16"/>
                <w:szCs w:val="16"/>
              </w:rPr>
            </w:pPr>
            <w:r w:rsidRPr="005C0E11">
              <w:rPr>
                <w:sz w:val="16"/>
                <w:szCs w:val="16"/>
              </w:rPr>
              <w:t xml:space="preserve">&lt;select: </w:t>
            </w:r>
            <w:r w:rsidRPr="005C0E11">
              <w:rPr>
                <w:sz w:val="16"/>
                <w:szCs w:val="16"/>
              </w:rPr>
              <w:br/>
              <w:t>-Stocks/Shares/etc.</w:t>
            </w:r>
          </w:p>
          <w:p w14:paraId="4D260374" w14:textId="77777777" w:rsidR="00B42EAB" w:rsidRPr="005C0E11" w:rsidRDefault="00B42EAB" w:rsidP="009E0CEA">
            <w:pPr>
              <w:ind w:left="-96" w:right="-40"/>
              <w:rPr>
                <w:sz w:val="16"/>
                <w:szCs w:val="16"/>
              </w:rPr>
            </w:pPr>
            <w:r w:rsidRPr="005C0E11">
              <w:rPr>
                <w:sz w:val="16"/>
                <w:szCs w:val="16"/>
              </w:rPr>
              <w:t>-Compensation/Fees</w:t>
            </w:r>
            <w:r w:rsidRPr="005C0E11">
              <w:rPr>
                <w:sz w:val="16"/>
                <w:szCs w:val="16"/>
              </w:rPr>
              <w:br/>
              <w:t>/Honoraria/etc.</w:t>
            </w:r>
          </w:p>
          <w:p w14:paraId="465F57A0" w14:textId="77777777" w:rsidR="00B42EAB" w:rsidRPr="005C0E11" w:rsidRDefault="00B42EAB" w:rsidP="009E0CEA">
            <w:pPr>
              <w:ind w:left="-96" w:right="-40"/>
              <w:rPr>
                <w:sz w:val="16"/>
                <w:szCs w:val="16"/>
              </w:rPr>
            </w:pPr>
            <w:r w:rsidRPr="005C0E11">
              <w:rPr>
                <w:sz w:val="16"/>
                <w:szCs w:val="16"/>
              </w:rPr>
              <w:t>-Intellectual Property Rights (patents/etc.)</w:t>
            </w:r>
          </w:p>
        </w:tc>
        <w:tc>
          <w:tcPr>
            <w:tcW w:w="1745" w:type="dxa"/>
          </w:tcPr>
          <w:p w14:paraId="52B170D6" w14:textId="77777777" w:rsidR="00B42EAB" w:rsidRPr="005C0E11" w:rsidRDefault="00B42EAB" w:rsidP="009E0CEA">
            <w:pPr>
              <w:rPr>
                <w:sz w:val="17"/>
                <w:szCs w:val="17"/>
              </w:rPr>
            </w:pPr>
          </w:p>
        </w:tc>
      </w:tr>
      <w:tr w:rsidR="00B42EAB" w:rsidRPr="005C0E11" w14:paraId="69663215" w14:textId="77777777" w:rsidTr="009E0CEA">
        <w:trPr>
          <w:trHeight w:val="551"/>
        </w:trPr>
        <w:tc>
          <w:tcPr>
            <w:tcW w:w="1384" w:type="dxa"/>
            <w:shd w:val="clear" w:color="auto" w:fill="auto"/>
          </w:tcPr>
          <w:p w14:paraId="243A5F13" w14:textId="77777777" w:rsidR="00B42EAB" w:rsidRPr="005C0E11" w:rsidRDefault="00B42EAB" w:rsidP="009E0CEA">
            <w:pPr>
              <w:rPr>
                <w:sz w:val="17"/>
                <w:szCs w:val="17"/>
                <w:highlight w:val="yellow"/>
              </w:rPr>
            </w:pPr>
          </w:p>
        </w:tc>
        <w:tc>
          <w:tcPr>
            <w:tcW w:w="1378" w:type="dxa"/>
          </w:tcPr>
          <w:p w14:paraId="6E5E33A4" w14:textId="77777777" w:rsidR="00B42EAB" w:rsidRPr="005C0E11" w:rsidRDefault="00B42EAB" w:rsidP="009E0CEA">
            <w:pPr>
              <w:rPr>
                <w:sz w:val="17"/>
                <w:szCs w:val="17"/>
              </w:rPr>
            </w:pPr>
          </w:p>
        </w:tc>
        <w:tc>
          <w:tcPr>
            <w:tcW w:w="758" w:type="dxa"/>
          </w:tcPr>
          <w:p w14:paraId="2EF00F51" w14:textId="77777777" w:rsidR="00B42EAB" w:rsidRPr="005C0E11" w:rsidRDefault="00B42EAB" w:rsidP="009E0CEA">
            <w:pPr>
              <w:rPr>
                <w:sz w:val="17"/>
                <w:szCs w:val="17"/>
              </w:rPr>
            </w:pPr>
          </w:p>
        </w:tc>
        <w:tc>
          <w:tcPr>
            <w:tcW w:w="849" w:type="dxa"/>
          </w:tcPr>
          <w:p w14:paraId="4A887044" w14:textId="77777777" w:rsidR="00B42EAB" w:rsidRPr="005C0E11" w:rsidRDefault="00B42EAB" w:rsidP="009E0CEA">
            <w:pPr>
              <w:rPr>
                <w:sz w:val="17"/>
                <w:szCs w:val="17"/>
              </w:rPr>
            </w:pPr>
          </w:p>
        </w:tc>
        <w:tc>
          <w:tcPr>
            <w:tcW w:w="1110" w:type="dxa"/>
          </w:tcPr>
          <w:p w14:paraId="6F47B25F" w14:textId="77777777" w:rsidR="00B42EAB" w:rsidRPr="005C0E11" w:rsidRDefault="00B42EAB" w:rsidP="009E0CEA">
            <w:pPr>
              <w:rPr>
                <w:sz w:val="17"/>
                <w:szCs w:val="17"/>
              </w:rPr>
            </w:pPr>
          </w:p>
        </w:tc>
        <w:tc>
          <w:tcPr>
            <w:tcW w:w="2178" w:type="dxa"/>
          </w:tcPr>
          <w:p w14:paraId="2C92E644" w14:textId="77777777" w:rsidR="00B42EAB" w:rsidRPr="005C0E11" w:rsidRDefault="00B42EAB" w:rsidP="009E0CEA">
            <w:pPr>
              <w:rPr>
                <w:sz w:val="17"/>
                <w:szCs w:val="17"/>
              </w:rPr>
            </w:pPr>
          </w:p>
        </w:tc>
        <w:tc>
          <w:tcPr>
            <w:tcW w:w="1745" w:type="dxa"/>
          </w:tcPr>
          <w:p w14:paraId="1A988D01" w14:textId="77777777" w:rsidR="00B42EAB" w:rsidRPr="005C0E11" w:rsidRDefault="00B42EAB" w:rsidP="009E0CEA">
            <w:pPr>
              <w:rPr>
                <w:sz w:val="17"/>
                <w:szCs w:val="17"/>
              </w:rPr>
            </w:pPr>
          </w:p>
        </w:tc>
      </w:tr>
    </w:tbl>
    <w:p w14:paraId="109C3DDA" w14:textId="77777777" w:rsidR="00B42EAB" w:rsidRPr="005C0E11" w:rsidRDefault="00B42EAB" w:rsidP="00B42EAB">
      <w:pPr>
        <w:spacing w:after="120"/>
        <w:rPr>
          <w:sz w:val="16"/>
          <w:szCs w:val="16"/>
        </w:rPr>
      </w:pPr>
      <w:r w:rsidRPr="005C0E11">
        <w:rPr>
          <w:vertAlign w:val="superscript"/>
        </w:rPr>
        <w:t>1</w:t>
      </w:r>
      <w:r w:rsidRPr="005C0E11">
        <w:rPr>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54FD8F17" w14:textId="77777777" w:rsidR="00B42EAB" w:rsidRPr="005C0E11" w:rsidRDefault="00B42EAB" w:rsidP="00B42EAB">
      <w:pPr>
        <w:rPr>
          <w:sz w:val="16"/>
          <w:szCs w:val="16"/>
        </w:rPr>
      </w:pPr>
      <w:r w:rsidRPr="005C0E11">
        <w:rPr>
          <w:i/>
          <w:iCs/>
          <w:vertAlign w:val="superscript"/>
        </w:rPr>
        <w:t>2</w:t>
      </w:r>
      <w:r w:rsidRPr="005C0E11">
        <w:rPr>
          <w:sz w:val="16"/>
          <w:szCs w:val="16"/>
        </w:rPr>
        <w:t>Please indicate the product name, active substance and therapeutic indication</w:t>
      </w:r>
    </w:p>
    <w:p w14:paraId="1E67365B" w14:textId="77777777" w:rsidR="00B42EAB" w:rsidRPr="005C0E11" w:rsidRDefault="00E42771" w:rsidP="00B42EAB">
      <w:r>
        <w:pict w14:anchorId="1DC8066A">
          <v:rect id="_x0000_i1042" style="width:0;height:0" o:hralign="center" o:hrstd="t" o:hr="t" fillcolor="#a0a0a0" stroked="f"/>
        </w:pict>
      </w:r>
    </w:p>
    <w:p w14:paraId="789D0218" w14:textId="77777777" w:rsidR="00B42EAB" w:rsidRPr="005C0E11" w:rsidRDefault="00B42EAB" w:rsidP="00B42EAB">
      <w:pPr>
        <w:pStyle w:val="No-numheading2Agency"/>
      </w:pPr>
      <w:r w:rsidRPr="005C0E11">
        <w:lastRenderedPageBreak/>
        <w:t>2.7 GRANT / FUNDING TO ORGANISATION/INSTITUTION - INTERESTS IN MEDICAL DEVICE COMPANY</w:t>
      </w:r>
    </w:p>
    <w:p w14:paraId="3A664609" w14:textId="77777777" w:rsidR="00B42EAB" w:rsidRPr="005C0E11" w:rsidRDefault="00B42EAB" w:rsidP="00B42EAB">
      <w:r w:rsidRPr="005C0E11">
        <w:rPr>
          <w:b/>
          <w:bCs/>
        </w:rPr>
        <w:t>Grant or other funding to an organisation/institution</w:t>
      </w:r>
      <w:r w:rsidRPr="005C0E11">
        <w:t> means any </w:t>
      </w:r>
      <w:r w:rsidRPr="005C0E11">
        <w:rPr>
          <w:b/>
          <w:bCs/>
        </w:rPr>
        <w:t>CURRENT</w:t>
      </w:r>
      <w:r w:rsidRPr="005C0E11">
        <w:t> funding received from a medical device company by an organisation/institution to which the Management Board member belongs, or for which he/she performs any kind of activity, and which is used to support any activity of the Management Board member whether or not it is related to research work.</w:t>
      </w:r>
    </w:p>
    <w:p w14:paraId="00998FBB"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1E2B9EDA" w14:textId="77777777" w:rsidR="00B42EAB" w:rsidRPr="005C0E11" w:rsidRDefault="00B42EAB" w:rsidP="00B42EAB">
      <w:pPr>
        <w:rPr>
          <w:b/>
          <w:bCs/>
        </w:rPr>
      </w:pPr>
      <w:r w:rsidRPr="005C0E11">
        <w:rPr>
          <w:b/>
          <w:bCs/>
        </w:rPr>
        <w:t>GRANT / FUNDING TO ORGANISATION/INSTITUTION</w:t>
      </w:r>
    </w:p>
    <w:p w14:paraId="0A79C13B"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7BF69D9A"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3F092919" w14:textId="77777777" w:rsidR="00B42EAB" w:rsidRPr="005C0E11" w:rsidRDefault="00B42EAB" w:rsidP="00B42EAB">
      <w:pPr>
        <w:spacing w:after="40"/>
      </w:pPr>
    </w:p>
    <w:p w14:paraId="5D7A87F6" w14:textId="77777777" w:rsidR="00B42EAB" w:rsidRPr="005C0E11" w:rsidRDefault="00B42EAB" w:rsidP="00B42EAB">
      <w:pPr>
        <w:spacing w:after="40"/>
      </w:pPr>
      <w:r w:rsidRPr="005C0E11">
        <w:t xml:space="preserve">GRANT / FUNDING TO ORGANISATION/INSTITUTION DETAILS – INTEREST IN MEDICAL DEVICES </w:t>
      </w:r>
    </w:p>
    <w:tbl>
      <w:tblPr>
        <w:tblW w:w="87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3700"/>
        <w:gridCol w:w="3700"/>
      </w:tblGrid>
      <w:tr w:rsidR="00B42EAB" w:rsidRPr="005C0E11" w14:paraId="05AFCBF8" w14:textId="77777777" w:rsidTr="009E0CEA">
        <w:tc>
          <w:tcPr>
            <w:tcW w:w="1384" w:type="dxa"/>
            <w:shd w:val="clear" w:color="auto" w:fill="auto"/>
          </w:tcPr>
          <w:p w14:paraId="40BEC714" w14:textId="77777777" w:rsidR="00B42EAB" w:rsidRPr="005C0E11" w:rsidRDefault="00B42EAB" w:rsidP="009E0CEA">
            <w:pPr>
              <w:rPr>
                <w:b/>
                <w:sz w:val="17"/>
                <w:szCs w:val="17"/>
                <w:highlight w:val="yellow"/>
              </w:rPr>
            </w:pPr>
            <w:r w:rsidRPr="005C0E11">
              <w:t>COMPANY TYPE</w:t>
            </w:r>
          </w:p>
        </w:tc>
        <w:tc>
          <w:tcPr>
            <w:tcW w:w="3700" w:type="dxa"/>
          </w:tcPr>
          <w:p w14:paraId="71E81484" w14:textId="77777777" w:rsidR="00B42EAB" w:rsidRPr="005C0E11" w:rsidRDefault="00B42EAB" w:rsidP="009E0CEA">
            <w:r w:rsidRPr="005C0E11">
              <w:t>Name of medical device company</w:t>
            </w:r>
            <w:r w:rsidRPr="005C0E11">
              <w:rPr>
                <w:vertAlign w:val="superscript"/>
              </w:rPr>
              <w:t>1</w:t>
            </w:r>
          </w:p>
        </w:tc>
        <w:tc>
          <w:tcPr>
            <w:tcW w:w="3700" w:type="dxa"/>
          </w:tcPr>
          <w:p w14:paraId="6F680C61" w14:textId="77777777" w:rsidR="00B42EAB" w:rsidRPr="005C0E11" w:rsidRDefault="00B42EAB" w:rsidP="009E0CEA">
            <w:r w:rsidRPr="005C0E11">
              <w:t>Subject Matter</w:t>
            </w:r>
          </w:p>
        </w:tc>
      </w:tr>
      <w:tr w:rsidR="00B42EAB" w:rsidRPr="005C0E11" w14:paraId="3E8D5DB2" w14:textId="77777777" w:rsidTr="009E0CEA">
        <w:trPr>
          <w:trHeight w:val="457"/>
        </w:trPr>
        <w:tc>
          <w:tcPr>
            <w:tcW w:w="1384" w:type="dxa"/>
            <w:shd w:val="clear" w:color="auto" w:fill="auto"/>
          </w:tcPr>
          <w:p w14:paraId="44309DC5" w14:textId="77777777" w:rsidR="00B42EAB" w:rsidRPr="005C0E11" w:rsidRDefault="00B42EAB" w:rsidP="009E0CEA">
            <w:pPr>
              <w:rPr>
                <w:sz w:val="17"/>
                <w:szCs w:val="17"/>
                <w:highlight w:val="yellow"/>
              </w:rPr>
            </w:pPr>
          </w:p>
        </w:tc>
        <w:tc>
          <w:tcPr>
            <w:tcW w:w="3700" w:type="dxa"/>
          </w:tcPr>
          <w:p w14:paraId="18215CA5" w14:textId="77777777" w:rsidR="00B42EAB" w:rsidRPr="005C0E11" w:rsidRDefault="00B42EAB" w:rsidP="009E0CEA">
            <w:pPr>
              <w:ind w:right="-40"/>
              <w:rPr>
                <w:sz w:val="16"/>
                <w:szCs w:val="16"/>
              </w:rPr>
            </w:pPr>
          </w:p>
        </w:tc>
        <w:tc>
          <w:tcPr>
            <w:tcW w:w="3700" w:type="dxa"/>
          </w:tcPr>
          <w:p w14:paraId="52EBE3C2" w14:textId="77777777" w:rsidR="00B42EAB" w:rsidRPr="005C0E11" w:rsidRDefault="00B42EAB" w:rsidP="009E0CEA">
            <w:pPr>
              <w:rPr>
                <w:sz w:val="17"/>
                <w:szCs w:val="17"/>
              </w:rPr>
            </w:pPr>
          </w:p>
        </w:tc>
      </w:tr>
      <w:tr w:rsidR="00B42EAB" w:rsidRPr="005C0E11" w14:paraId="4E38E227" w14:textId="77777777" w:rsidTr="009E0CEA">
        <w:trPr>
          <w:trHeight w:val="551"/>
        </w:trPr>
        <w:tc>
          <w:tcPr>
            <w:tcW w:w="1384" w:type="dxa"/>
            <w:shd w:val="clear" w:color="auto" w:fill="auto"/>
          </w:tcPr>
          <w:p w14:paraId="505055CC" w14:textId="77777777" w:rsidR="00B42EAB" w:rsidRPr="005C0E11" w:rsidRDefault="00B42EAB" w:rsidP="009E0CEA">
            <w:pPr>
              <w:rPr>
                <w:sz w:val="17"/>
                <w:szCs w:val="17"/>
                <w:highlight w:val="yellow"/>
              </w:rPr>
            </w:pPr>
          </w:p>
        </w:tc>
        <w:tc>
          <w:tcPr>
            <w:tcW w:w="3700" w:type="dxa"/>
          </w:tcPr>
          <w:p w14:paraId="34F84EAC" w14:textId="77777777" w:rsidR="00B42EAB" w:rsidRPr="005C0E11" w:rsidRDefault="00B42EAB" w:rsidP="009E0CEA">
            <w:pPr>
              <w:rPr>
                <w:sz w:val="17"/>
                <w:szCs w:val="17"/>
                <w:highlight w:val="yellow"/>
              </w:rPr>
            </w:pPr>
          </w:p>
        </w:tc>
        <w:tc>
          <w:tcPr>
            <w:tcW w:w="3700" w:type="dxa"/>
          </w:tcPr>
          <w:p w14:paraId="34EEF4FA" w14:textId="77777777" w:rsidR="00B42EAB" w:rsidRPr="005C0E11" w:rsidRDefault="00B42EAB" w:rsidP="009E0CEA">
            <w:pPr>
              <w:rPr>
                <w:sz w:val="17"/>
                <w:szCs w:val="17"/>
                <w:highlight w:val="yellow"/>
              </w:rPr>
            </w:pPr>
          </w:p>
        </w:tc>
      </w:tr>
    </w:tbl>
    <w:p w14:paraId="7748C902" w14:textId="77777777" w:rsidR="00B42EAB" w:rsidRPr="005C0E11" w:rsidRDefault="00B42EAB" w:rsidP="00B42EAB">
      <w:pPr>
        <w:spacing w:before="40" w:after="60"/>
        <w:rPr>
          <w:i/>
          <w:iCs/>
          <w:sz w:val="16"/>
          <w:szCs w:val="16"/>
        </w:rPr>
      </w:pPr>
      <w:r w:rsidRPr="005C0E11">
        <w:rPr>
          <w:sz w:val="16"/>
          <w:szCs w:val="16"/>
          <w:vertAlign w:val="superscript"/>
        </w:rPr>
        <w:t>1</w:t>
      </w:r>
      <w:r w:rsidRPr="005C0E11">
        <w:rPr>
          <w:b/>
          <w:bCs/>
          <w:i/>
          <w:iCs/>
          <w:sz w:val="16"/>
          <w:szCs w:val="16"/>
        </w:rPr>
        <w:t>Medical device company shall mean</w:t>
      </w:r>
      <w:r w:rsidRPr="005C0E11">
        <w:rPr>
          <w:i/>
          <w:iCs/>
          <w:sz w:val="16"/>
          <w:szCs w:val="16"/>
        </w:rPr>
        <w:t>: any legal or natural person whose focus is to research, develop, manufacture, maintain, market and/or distribute medical devices (Regulation (EU) 2017/745) or in vitro diagnostic medical devices (Regulation (EU) 2017/746). For the purpose of policy 0058, the definition includes companies to which activities relating to the research, development, manufacturing, maintenance, marketing and/or distribution of medical devices or in vitro diagnostic medical devices (which might also be carried out in house) are outsourced on a contractual basis. In this regard notified bodies, CROs and consultancy companies providing advice or services relating to the above activities, or to activities linked with certification or other regulatory procedures, fall under the definition of a medical device company. Legal or natural persons which do not fall within the scope of the above definition but (i) control (i.e. own a majority stake in, or otherwise exercise a significant influence in the decision-making processes of the relevant medical device company), (ii) are controlled</w:t>
      </w:r>
    </w:p>
    <w:p w14:paraId="3E543F92" w14:textId="77777777" w:rsidR="00B42EAB" w:rsidRPr="005C0E11" w:rsidRDefault="00E42771" w:rsidP="00B42EAB">
      <w:pPr>
        <w:spacing w:after="120"/>
      </w:pPr>
      <w:r>
        <w:pict w14:anchorId="1DAAD3B9">
          <v:rect id="_x0000_i1043" style="width:0;height:0" o:hralign="center" o:hrstd="t" o:hr="t" fillcolor="#a0a0a0" stroked="f"/>
        </w:pict>
      </w:r>
    </w:p>
    <w:p w14:paraId="4117A8F8" w14:textId="77777777" w:rsidR="00B42EAB" w:rsidRPr="005C0E11" w:rsidRDefault="00B42EAB" w:rsidP="00B42EAB">
      <w:pPr>
        <w:pStyle w:val="No-numheading2Agency"/>
      </w:pPr>
      <w:r w:rsidRPr="005C0E11">
        <w:t>2.8 CLOSE FAMILY MEMBER INTEREST - INTERESTS IN MEDICAL DEVICE COMPANY</w:t>
      </w:r>
    </w:p>
    <w:p w14:paraId="43B9FF45" w14:textId="77777777" w:rsidR="00B42EAB" w:rsidRPr="005C0E11" w:rsidRDefault="00B42EAB" w:rsidP="00B42EAB">
      <w:r w:rsidRPr="005C0E11">
        <w:rPr>
          <w:b/>
          <w:bCs/>
        </w:rPr>
        <w:t>Close family member</w:t>
      </w:r>
      <w:r w:rsidRPr="005C0E11">
        <w:t> means first-line members of your family (i.e. a spouse or a partner, children and parents).</w:t>
      </w:r>
    </w:p>
    <w:p w14:paraId="5182D75A" w14:textId="77777777" w:rsidR="00B42EAB" w:rsidRPr="005C0E11" w:rsidRDefault="00B42EAB" w:rsidP="00B42EAB">
      <w:r w:rsidRPr="005C0E11">
        <w:t>Partner shall mean: a natural person with whom the Management Board member is registered as having a stable non-marital partner legally by an EU member state or any competent authority of a member state, acknowledging their status as nonmarital partners.</w:t>
      </w:r>
    </w:p>
    <w:p w14:paraId="238C7702" w14:textId="77777777" w:rsidR="00B42EAB" w:rsidRPr="005C0E11" w:rsidRDefault="00B42EAB" w:rsidP="00B42EAB">
      <w:r w:rsidRPr="005C0E11">
        <w:t>Interests to be declared include </w:t>
      </w:r>
      <w:r w:rsidRPr="005C0E11">
        <w:rPr>
          <w:b/>
          <w:bCs/>
        </w:rPr>
        <w:t>CURRENT</w:t>
      </w:r>
      <w:r w:rsidRPr="005C0E11">
        <w:t> employment, consultancy, strategic advisory role and financial interests.</w:t>
      </w:r>
    </w:p>
    <w:p w14:paraId="5EBE3D00" w14:textId="77777777" w:rsidR="00B42EAB" w:rsidRPr="005C0E11" w:rsidRDefault="00B42EAB" w:rsidP="00B42EAB">
      <w:r w:rsidRPr="005C0E11">
        <w:t>(</w:t>
      </w:r>
      <w:r w:rsidRPr="005C0E11">
        <w:rPr>
          <w:b/>
          <w:bCs/>
        </w:rPr>
        <w:t>CURRENT</w:t>
      </w:r>
      <w:r w:rsidRPr="005C0E11">
        <w:t> is interpreted at time of completion of this declaration of interest).</w:t>
      </w:r>
    </w:p>
    <w:p w14:paraId="4F425F49" w14:textId="77777777" w:rsidR="00B42EAB" w:rsidRPr="005C0E11" w:rsidRDefault="00B42EAB" w:rsidP="00B42EAB"/>
    <w:p w14:paraId="43370875" w14:textId="77777777" w:rsidR="00B42EAB" w:rsidRPr="005C0E11" w:rsidRDefault="00B42EAB" w:rsidP="00B42EAB">
      <w:pPr>
        <w:rPr>
          <w:b/>
          <w:bCs/>
        </w:rPr>
      </w:pPr>
      <w:r w:rsidRPr="005C0E11">
        <w:rPr>
          <w:b/>
          <w:bCs/>
        </w:rPr>
        <w:t>CLOSE FAMILY MEMBER INTEREST</w:t>
      </w:r>
    </w:p>
    <w:p w14:paraId="314C5A14"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5928887B"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0308C103" w14:textId="77777777" w:rsidR="00B42EAB" w:rsidRPr="005C0E11" w:rsidRDefault="00B42EAB" w:rsidP="00B42EAB">
      <w:pPr>
        <w:spacing w:after="40"/>
      </w:pPr>
    </w:p>
    <w:p w14:paraId="01E139E7" w14:textId="77777777" w:rsidR="00B42EAB" w:rsidRPr="005C0E11" w:rsidRDefault="00B42EAB" w:rsidP="00B42EAB">
      <w:pPr>
        <w:spacing w:after="40"/>
      </w:pPr>
      <w:r w:rsidRPr="005C0E11">
        <w:t>CLOSE FAMILY MEMBER INTEREST (MEDICAL DEVICE COMPANY)</w:t>
      </w:r>
    </w:p>
    <w:tbl>
      <w:tblPr>
        <w:tblW w:w="94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1378"/>
        <w:gridCol w:w="758"/>
        <w:gridCol w:w="849"/>
        <w:gridCol w:w="1110"/>
        <w:gridCol w:w="2178"/>
        <w:gridCol w:w="1745"/>
      </w:tblGrid>
      <w:tr w:rsidR="00B42EAB" w:rsidRPr="005C0E11" w14:paraId="447C9957" w14:textId="77777777" w:rsidTr="009E0CEA">
        <w:tc>
          <w:tcPr>
            <w:tcW w:w="1384" w:type="dxa"/>
            <w:shd w:val="clear" w:color="auto" w:fill="auto"/>
          </w:tcPr>
          <w:p w14:paraId="38771409" w14:textId="77777777" w:rsidR="00B42EAB" w:rsidRPr="005C0E11" w:rsidRDefault="00B42EAB" w:rsidP="009E0CEA">
            <w:pPr>
              <w:rPr>
                <w:b/>
                <w:sz w:val="17"/>
                <w:szCs w:val="17"/>
                <w:highlight w:val="yellow"/>
              </w:rPr>
            </w:pPr>
            <w:r w:rsidRPr="005C0E11">
              <w:t>COMPANY TYPE</w:t>
            </w:r>
          </w:p>
        </w:tc>
        <w:tc>
          <w:tcPr>
            <w:tcW w:w="1378" w:type="dxa"/>
          </w:tcPr>
          <w:p w14:paraId="4B4861D3" w14:textId="77777777" w:rsidR="00B42EAB" w:rsidRPr="005C0E11" w:rsidRDefault="00B42EAB" w:rsidP="009E0CEA">
            <w:r w:rsidRPr="005C0E11">
              <w:t>Time period</w:t>
            </w:r>
            <w:r w:rsidRPr="005C0E11">
              <w:rPr>
                <w:vertAlign w:val="superscript"/>
              </w:rPr>
              <w:t>1</w:t>
            </w:r>
          </w:p>
        </w:tc>
        <w:tc>
          <w:tcPr>
            <w:tcW w:w="758" w:type="dxa"/>
          </w:tcPr>
          <w:p w14:paraId="32DDB591" w14:textId="77777777" w:rsidR="00B42EAB" w:rsidRPr="005C0E11" w:rsidRDefault="00B42EAB" w:rsidP="009E0CEA">
            <w:r w:rsidRPr="005C0E11">
              <w:t>Start Date</w:t>
            </w:r>
          </w:p>
        </w:tc>
        <w:tc>
          <w:tcPr>
            <w:tcW w:w="849" w:type="dxa"/>
          </w:tcPr>
          <w:p w14:paraId="7E8B5450" w14:textId="77777777" w:rsidR="00B42EAB" w:rsidRPr="005C0E11" w:rsidRDefault="00B42EAB" w:rsidP="009E0CEA">
            <w:r w:rsidRPr="005C0E11">
              <w:t>End Date</w:t>
            </w:r>
          </w:p>
        </w:tc>
        <w:tc>
          <w:tcPr>
            <w:tcW w:w="1110" w:type="dxa"/>
          </w:tcPr>
          <w:p w14:paraId="422E7CB2" w14:textId="77777777" w:rsidR="00B42EAB" w:rsidRPr="005C0E11" w:rsidRDefault="00B42EAB" w:rsidP="009E0CEA">
            <w:r w:rsidRPr="005C0E11">
              <w:t>Name of medical device company</w:t>
            </w:r>
          </w:p>
        </w:tc>
        <w:tc>
          <w:tcPr>
            <w:tcW w:w="2178" w:type="dxa"/>
          </w:tcPr>
          <w:p w14:paraId="0C72876B" w14:textId="77777777" w:rsidR="00B42EAB" w:rsidRPr="005C0E11" w:rsidRDefault="00B42EAB" w:rsidP="009E0CEA">
            <w:r w:rsidRPr="005C0E11">
              <w:t>Type of interest declared</w:t>
            </w:r>
            <w:r w:rsidRPr="005C0E11">
              <w:rPr>
                <w:vertAlign w:val="superscript"/>
              </w:rPr>
              <w:t>2</w:t>
            </w:r>
          </w:p>
        </w:tc>
        <w:tc>
          <w:tcPr>
            <w:tcW w:w="1745" w:type="dxa"/>
          </w:tcPr>
          <w:p w14:paraId="20C1C3AD" w14:textId="77777777" w:rsidR="00B42EAB" w:rsidRPr="005C0E11" w:rsidRDefault="00B42EAB" w:rsidP="009E0CEA">
            <w:r w:rsidRPr="005C0E11">
              <w:t>Other comments</w:t>
            </w:r>
          </w:p>
        </w:tc>
      </w:tr>
      <w:tr w:rsidR="00B42EAB" w:rsidRPr="005C0E11" w14:paraId="0D7F21FF" w14:textId="77777777" w:rsidTr="009E0CEA">
        <w:trPr>
          <w:trHeight w:val="457"/>
        </w:trPr>
        <w:tc>
          <w:tcPr>
            <w:tcW w:w="1384" w:type="dxa"/>
            <w:shd w:val="clear" w:color="auto" w:fill="auto"/>
          </w:tcPr>
          <w:p w14:paraId="7B13821B" w14:textId="77777777" w:rsidR="00B42EAB" w:rsidRPr="005C0E11" w:rsidRDefault="00B42EAB" w:rsidP="009E0CEA">
            <w:pPr>
              <w:rPr>
                <w:sz w:val="17"/>
                <w:szCs w:val="17"/>
                <w:highlight w:val="yellow"/>
              </w:rPr>
            </w:pPr>
          </w:p>
        </w:tc>
        <w:tc>
          <w:tcPr>
            <w:tcW w:w="1378" w:type="dxa"/>
          </w:tcPr>
          <w:p w14:paraId="36734E67" w14:textId="77777777" w:rsidR="00B42EAB" w:rsidRPr="005C0E11" w:rsidRDefault="00B42EAB" w:rsidP="009E0CEA">
            <w:pPr>
              <w:rPr>
                <w:sz w:val="17"/>
                <w:szCs w:val="17"/>
              </w:rPr>
            </w:pPr>
            <w:r w:rsidRPr="005C0E11">
              <w:rPr>
                <w:sz w:val="17"/>
                <w:szCs w:val="17"/>
              </w:rPr>
              <w:t>&lt;include here ‘Past’ or ‘Current’&gt;</w:t>
            </w:r>
          </w:p>
        </w:tc>
        <w:tc>
          <w:tcPr>
            <w:tcW w:w="758" w:type="dxa"/>
          </w:tcPr>
          <w:p w14:paraId="0093A45B" w14:textId="77777777" w:rsidR="00B42EAB" w:rsidRPr="005C0E11" w:rsidRDefault="00B42EAB" w:rsidP="009E0CEA">
            <w:pPr>
              <w:rPr>
                <w:sz w:val="17"/>
                <w:szCs w:val="17"/>
              </w:rPr>
            </w:pPr>
          </w:p>
        </w:tc>
        <w:tc>
          <w:tcPr>
            <w:tcW w:w="849" w:type="dxa"/>
          </w:tcPr>
          <w:p w14:paraId="3B14EFDB" w14:textId="77777777" w:rsidR="00B42EAB" w:rsidRPr="005C0E11" w:rsidRDefault="00B42EAB" w:rsidP="009E0CEA">
            <w:pPr>
              <w:rPr>
                <w:sz w:val="17"/>
                <w:szCs w:val="17"/>
              </w:rPr>
            </w:pPr>
          </w:p>
        </w:tc>
        <w:tc>
          <w:tcPr>
            <w:tcW w:w="1110" w:type="dxa"/>
          </w:tcPr>
          <w:p w14:paraId="2D427243" w14:textId="77777777" w:rsidR="00B42EAB" w:rsidRPr="005C0E11" w:rsidRDefault="00B42EAB" w:rsidP="009E0CEA">
            <w:pPr>
              <w:rPr>
                <w:sz w:val="17"/>
                <w:szCs w:val="17"/>
              </w:rPr>
            </w:pPr>
          </w:p>
        </w:tc>
        <w:tc>
          <w:tcPr>
            <w:tcW w:w="2178" w:type="dxa"/>
          </w:tcPr>
          <w:p w14:paraId="69264124" w14:textId="77777777" w:rsidR="00B42EAB" w:rsidRPr="005C0E11" w:rsidRDefault="00B42EAB" w:rsidP="009E0CEA">
            <w:pPr>
              <w:ind w:left="-96" w:right="-40"/>
              <w:rPr>
                <w:sz w:val="16"/>
                <w:szCs w:val="16"/>
              </w:rPr>
            </w:pPr>
            <w:r w:rsidRPr="005C0E11">
              <w:rPr>
                <w:sz w:val="16"/>
                <w:szCs w:val="16"/>
              </w:rPr>
              <w:t xml:space="preserve">&lt;select: </w:t>
            </w:r>
            <w:r w:rsidRPr="005C0E11">
              <w:rPr>
                <w:sz w:val="16"/>
                <w:szCs w:val="16"/>
              </w:rPr>
              <w:br/>
              <w:t>-Stocks/Shares/etc.</w:t>
            </w:r>
          </w:p>
          <w:p w14:paraId="7B9DE2E2" w14:textId="77777777" w:rsidR="00B42EAB" w:rsidRPr="005C0E11" w:rsidRDefault="00B42EAB" w:rsidP="009E0CEA">
            <w:pPr>
              <w:ind w:left="-96" w:right="-40"/>
              <w:rPr>
                <w:sz w:val="16"/>
                <w:szCs w:val="16"/>
              </w:rPr>
            </w:pPr>
            <w:r w:rsidRPr="005C0E11">
              <w:rPr>
                <w:sz w:val="16"/>
                <w:szCs w:val="16"/>
              </w:rPr>
              <w:t>-Compensation/Fees</w:t>
            </w:r>
            <w:r w:rsidRPr="005C0E11">
              <w:rPr>
                <w:sz w:val="16"/>
                <w:szCs w:val="16"/>
              </w:rPr>
              <w:br/>
              <w:t>/Honoraria/etc.</w:t>
            </w:r>
          </w:p>
          <w:p w14:paraId="7315EC03" w14:textId="77777777" w:rsidR="00B42EAB" w:rsidRPr="005C0E11" w:rsidRDefault="00B42EAB" w:rsidP="009E0CEA">
            <w:pPr>
              <w:ind w:left="-96" w:right="-40"/>
              <w:rPr>
                <w:sz w:val="16"/>
                <w:szCs w:val="16"/>
              </w:rPr>
            </w:pPr>
            <w:r w:rsidRPr="005C0E11">
              <w:rPr>
                <w:sz w:val="16"/>
                <w:szCs w:val="16"/>
              </w:rPr>
              <w:t>-Intellectual Property Rights (patents/etc.)</w:t>
            </w:r>
          </w:p>
        </w:tc>
        <w:tc>
          <w:tcPr>
            <w:tcW w:w="1745" w:type="dxa"/>
          </w:tcPr>
          <w:p w14:paraId="2B0C2F4B" w14:textId="77777777" w:rsidR="00B42EAB" w:rsidRPr="005C0E11" w:rsidRDefault="00B42EAB" w:rsidP="009E0CEA">
            <w:pPr>
              <w:rPr>
                <w:sz w:val="17"/>
                <w:szCs w:val="17"/>
              </w:rPr>
            </w:pPr>
          </w:p>
        </w:tc>
      </w:tr>
      <w:tr w:rsidR="00B42EAB" w:rsidRPr="005C0E11" w14:paraId="3AFBDA18" w14:textId="77777777" w:rsidTr="009E0CEA">
        <w:trPr>
          <w:trHeight w:val="551"/>
        </w:trPr>
        <w:tc>
          <w:tcPr>
            <w:tcW w:w="1384" w:type="dxa"/>
            <w:shd w:val="clear" w:color="auto" w:fill="auto"/>
          </w:tcPr>
          <w:p w14:paraId="6147EDA1" w14:textId="77777777" w:rsidR="00B42EAB" w:rsidRPr="005C0E11" w:rsidRDefault="00B42EAB" w:rsidP="009E0CEA">
            <w:pPr>
              <w:rPr>
                <w:sz w:val="17"/>
                <w:szCs w:val="17"/>
                <w:highlight w:val="yellow"/>
              </w:rPr>
            </w:pPr>
          </w:p>
        </w:tc>
        <w:tc>
          <w:tcPr>
            <w:tcW w:w="1378" w:type="dxa"/>
          </w:tcPr>
          <w:p w14:paraId="1F7429F5" w14:textId="77777777" w:rsidR="00B42EAB" w:rsidRPr="005C0E11" w:rsidRDefault="00B42EAB" w:rsidP="009E0CEA">
            <w:pPr>
              <w:rPr>
                <w:sz w:val="17"/>
                <w:szCs w:val="17"/>
              </w:rPr>
            </w:pPr>
          </w:p>
        </w:tc>
        <w:tc>
          <w:tcPr>
            <w:tcW w:w="758" w:type="dxa"/>
          </w:tcPr>
          <w:p w14:paraId="467A6822" w14:textId="77777777" w:rsidR="00B42EAB" w:rsidRPr="005C0E11" w:rsidRDefault="00B42EAB" w:rsidP="009E0CEA">
            <w:pPr>
              <w:rPr>
                <w:sz w:val="17"/>
                <w:szCs w:val="17"/>
              </w:rPr>
            </w:pPr>
          </w:p>
        </w:tc>
        <w:tc>
          <w:tcPr>
            <w:tcW w:w="849" w:type="dxa"/>
          </w:tcPr>
          <w:p w14:paraId="60F9A8CE" w14:textId="77777777" w:rsidR="00B42EAB" w:rsidRPr="005C0E11" w:rsidRDefault="00B42EAB" w:rsidP="009E0CEA">
            <w:pPr>
              <w:rPr>
                <w:sz w:val="17"/>
                <w:szCs w:val="17"/>
              </w:rPr>
            </w:pPr>
          </w:p>
        </w:tc>
        <w:tc>
          <w:tcPr>
            <w:tcW w:w="1110" w:type="dxa"/>
          </w:tcPr>
          <w:p w14:paraId="64CDD979" w14:textId="77777777" w:rsidR="00B42EAB" w:rsidRPr="005C0E11" w:rsidRDefault="00B42EAB" w:rsidP="009E0CEA">
            <w:pPr>
              <w:rPr>
                <w:sz w:val="17"/>
                <w:szCs w:val="17"/>
              </w:rPr>
            </w:pPr>
          </w:p>
        </w:tc>
        <w:tc>
          <w:tcPr>
            <w:tcW w:w="2178" w:type="dxa"/>
          </w:tcPr>
          <w:p w14:paraId="481CF3B6" w14:textId="77777777" w:rsidR="00B42EAB" w:rsidRPr="005C0E11" w:rsidRDefault="00B42EAB" w:rsidP="009E0CEA">
            <w:pPr>
              <w:rPr>
                <w:sz w:val="17"/>
                <w:szCs w:val="17"/>
              </w:rPr>
            </w:pPr>
          </w:p>
        </w:tc>
        <w:tc>
          <w:tcPr>
            <w:tcW w:w="1745" w:type="dxa"/>
          </w:tcPr>
          <w:p w14:paraId="19BE7785" w14:textId="77777777" w:rsidR="00B42EAB" w:rsidRPr="005C0E11" w:rsidRDefault="00B42EAB" w:rsidP="009E0CEA">
            <w:pPr>
              <w:rPr>
                <w:sz w:val="17"/>
                <w:szCs w:val="17"/>
              </w:rPr>
            </w:pPr>
          </w:p>
        </w:tc>
      </w:tr>
    </w:tbl>
    <w:p w14:paraId="6AEAAE12" w14:textId="77777777" w:rsidR="00B42EAB" w:rsidRPr="005C0E11" w:rsidRDefault="00B42EAB" w:rsidP="00B42EAB">
      <w:pPr>
        <w:spacing w:after="120"/>
        <w:rPr>
          <w:i/>
          <w:iCs/>
          <w:sz w:val="16"/>
          <w:szCs w:val="16"/>
        </w:rPr>
      </w:pPr>
      <w:r w:rsidRPr="005C0E11">
        <w:rPr>
          <w:i/>
          <w:iCs/>
          <w:vertAlign w:val="superscript"/>
        </w:rPr>
        <w:lastRenderedPageBreak/>
        <w:t>1</w:t>
      </w:r>
      <w:r w:rsidRPr="005C0E11">
        <w:rPr>
          <w:i/>
          <w:iCs/>
          <w:sz w:val="16"/>
          <w:szCs w:val="16"/>
        </w:rPr>
        <w:t>Please select the appropriate response: Current or Past. For activities which are currently on-going (current is interpreted as the time of completion of the declaration of interest), please provide the starting date. For activities that are no longer on-going and have been completed, please also provide the end date.</w:t>
      </w:r>
    </w:p>
    <w:p w14:paraId="4824E332" w14:textId="77777777" w:rsidR="00B42EAB" w:rsidRPr="005C0E11" w:rsidRDefault="00B42EAB" w:rsidP="00B42EAB">
      <w:pPr>
        <w:rPr>
          <w:i/>
          <w:iCs/>
          <w:sz w:val="16"/>
          <w:szCs w:val="16"/>
        </w:rPr>
      </w:pPr>
      <w:r w:rsidRPr="005C0E11">
        <w:rPr>
          <w:i/>
          <w:iCs/>
          <w:sz w:val="16"/>
          <w:szCs w:val="16"/>
          <w:vertAlign w:val="superscript"/>
        </w:rPr>
        <w:t>2</w:t>
      </w:r>
      <w:r w:rsidRPr="005C0E11">
        <w:rPr>
          <w:i/>
          <w:iCs/>
          <w:sz w:val="16"/>
          <w:szCs w:val="16"/>
        </w:rPr>
        <w:t>Do not disclose amounts, names or relationships</w:t>
      </w:r>
    </w:p>
    <w:p w14:paraId="4A2CDC57" w14:textId="77777777" w:rsidR="00B42EAB" w:rsidRPr="005C0E11" w:rsidRDefault="00E42771" w:rsidP="00B42EAB">
      <w:r>
        <w:rPr>
          <w:i/>
          <w:iCs/>
        </w:rPr>
        <w:pict w14:anchorId="3D891110">
          <v:rect id="_x0000_i1044" style="width:0;height:0" o:hralign="center" o:hrstd="t" o:hr="t" fillcolor="#a0a0a0" stroked="f"/>
        </w:pict>
      </w:r>
    </w:p>
    <w:p w14:paraId="360DD404" w14:textId="77777777" w:rsidR="00B42EAB" w:rsidRPr="005C0E11" w:rsidRDefault="00B42EAB" w:rsidP="00B42EAB">
      <w:pPr>
        <w:pStyle w:val="No-numheading2Agency"/>
      </w:pPr>
      <w:r w:rsidRPr="005C0E11">
        <w:t>2.9 PERSONAL INTERESTS, OTHER THAN INTERESTS IN A MEDICAL DEVICE COMPANY</w:t>
      </w:r>
    </w:p>
    <w:p w14:paraId="4B8B7232" w14:textId="77777777" w:rsidR="00B42EAB" w:rsidRPr="005C0E11" w:rsidRDefault="00B42EAB" w:rsidP="00B42EAB">
      <w:r w:rsidRPr="005C0E11">
        <w:t>MB members should declare the following current personal interests:</w:t>
      </w:r>
    </w:p>
    <w:p w14:paraId="3FA8D2B6" w14:textId="77777777" w:rsidR="00B42EAB" w:rsidRPr="005C0E11" w:rsidRDefault="00B42EAB" w:rsidP="00B42EAB">
      <w:pPr>
        <w:numPr>
          <w:ilvl w:val="0"/>
          <w:numId w:val="17"/>
        </w:numPr>
        <w:spacing w:after="160" w:line="259" w:lineRule="auto"/>
      </w:pPr>
      <w:r w:rsidRPr="005C0E11">
        <w:t>Interests in other entities possibly providing services to the Agency (i.e. in the areas of IT, infrastructure, catering, audit services), as well as interests in other areas such as diagnostics/reagents not linked with medicinal products which may be discussed at the Management Board.</w:t>
      </w:r>
    </w:p>
    <w:p w14:paraId="4AA87532" w14:textId="77777777" w:rsidR="00B42EAB" w:rsidRPr="005C0E11" w:rsidRDefault="00B42EAB" w:rsidP="00B42EAB">
      <w:pPr>
        <w:numPr>
          <w:ilvl w:val="0"/>
          <w:numId w:val="17"/>
        </w:numPr>
        <w:spacing w:after="160" w:line="259" w:lineRule="auto"/>
      </w:pPr>
      <w:r w:rsidRPr="005C0E11">
        <w:t>Positions (either a managerial role or other influential roles) in a governing body (irrespective if such position is paid or not) of a professional organisation with an interest in the field of medical device other than a medical device company.</w:t>
      </w:r>
    </w:p>
    <w:p w14:paraId="3BA4DA47" w14:textId="77777777" w:rsidR="00B42EAB" w:rsidRPr="005C0E11" w:rsidRDefault="00B42EAB" w:rsidP="00B42EAB">
      <w:r w:rsidRPr="005C0E11">
        <w:rPr>
          <w:b/>
          <w:bCs/>
        </w:rPr>
        <w:t>Note:</w:t>
      </w:r>
      <w:r w:rsidRPr="005C0E11">
        <w:t> If you belong to organisations such as patients', consumers' or healthcare professionals' organisations and your organisation receives grants or other funding from a medical device company please declare this under Grant or other funding to an organisation/institution.</w:t>
      </w:r>
    </w:p>
    <w:p w14:paraId="7028007D" w14:textId="77777777" w:rsidR="00B42EAB" w:rsidRPr="005C0E11" w:rsidRDefault="00B42EAB" w:rsidP="00B42EAB"/>
    <w:p w14:paraId="3E56AAD6" w14:textId="77777777" w:rsidR="00B42EAB" w:rsidRPr="005C0E11" w:rsidRDefault="00B42EAB" w:rsidP="00B42EAB">
      <w:pPr>
        <w:rPr>
          <w:b/>
          <w:bCs/>
        </w:rPr>
      </w:pPr>
      <w:r w:rsidRPr="005C0E11">
        <w:rPr>
          <w:b/>
          <w:bCs/>
        </w:rPr>
        <w:t>PERSONAL INTERESTS</w:t>
      </w:r>
    </w:p>
    <w:p w14:paraId="1DE4B3CD"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69D29411"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p w14:paraId="4E872CC9" w14:textId="77777777" w:rsidR="00B42EAB" w:rsidRPr="005C0E11" w:rsidRDefault="00B42EAB" w:rsidP="00B42EAB">
      <w:pPr>
        <w:spacing w:after="40"/>
      </w:pPr>
    </w:p>
    <w:p w14:paraId="32CE0857" w14:textId="77777777" w:rsidR="00B42EAB" w:rsidRPr="005C0E11" w:rsidRDefault="00B42EAB" w:rsidP="00B42EAB">
      <w:pPr>
        <w:spacing w:after="40"/>
      </w:pPr>
      <w:r w:rsidRPr="005C0E11">
        <w:t>PERSONAL INTERESTS OTHER THAN INTERESTS IN A MEDICAL COMPANY DETAILS</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2608"/>
        <w:gridCol w:w="2608"/>
        <w:gridCol w:w="2609"/>
      </w:tblGrid>
      <w:tr w:rsidR="00B42EAB" w:rsidRPr="005C0E11" w14:paraId="773D2859" w14:textId="77777777" w:rsidTr="009E0CEA">
        <w:tc>
          <w:tcPr>
            <w:tcW w:w="1384" w:type="dxa"/>
            <w:shd w:val="clear" w:color="auto" w:fill="auto"/>
          </w:tcPr>
          <w:p w14:paraId="2522CBF9" w14:textId="77777777" w:rsidR="00B42EAB" w:rsidRPr="005C0E11" w:rsidRDefault="00B42EAB" w:rsidP="009E0CEA">
            <w:pPr>
              <w:rPr>
                <w:b/>
                <w:sz w:val="17"/>
                <w:szCs w:val="17"/>
                <w:highlight w:val="yellow"/>
              </w:rPr>
            </w:pPr>
            <w:r w:rsidRPr="005C0E11">
              <w:t>COMPANY TYPE</w:t>
            </w:r>
          </w:p>
        </w:tc>
        <w:tc>
          <w:tcPr>
            <w:tcW w:w="2608" w:type="dxa"/>
          </w:tcPr>
          <w:p w14:paraId="42F7C52E" w14:textId="77777777" w:rsidR="00B42EAB" w:rsidRPr="005C0E11" w:rsidRDefault="00B42EAB" w:rsidP="009E0CEA">
            <w:r w:rsidRPr="005C0E11">
              <w:t>Type</w:t>
            </w:r>
            <w:r w:rsidRPr="005C0E11">
              <w:rPr>
                <w:vertAlign w:val="superscript"/>
              </w:rPr>
              <w:t>1</w:t>
            </w:r>
          </w:p>
        </w:tc>
        <w:tc>
          <w:tcPr>
            <w:tcW w:w="2608" w:type="dxa"/>
          </w:tcPr>
          <w:p w14:paraId="3654589E" w14:textId="77777777" w:rsidR="00B42EAB" w:rsidRPr="005C0E11" w:rsidRDefault="00B42EAB" w:rsidP="009E0CEA">
            <w:r w:rsidRPr="005C0E11">
              <w:t>Name of entity</w:t>
            </w:r>
            <w:r w:rsidRPr="005C0E11">
              <w:rPr>
                <w:vertAlign w:val="superscript"/>
              </w:rPr>
              <w:t>2</w:t>
            </w:r>
          </w:p>
        </w:tc>
        <w:tc>
          <w:tcPr>
            <w:tcW w:w="2609" w:type="dxa"/>
          </w:tcPr>
          <w:p w14:paraId="5CD8763F" w14:textId="77777777" w:rsidR="00B42EAB" w:rsidRPr="005C0E11" w:rsidRDefault="00B42EAB" w:rsidP="009E0CEA">
            <w:r w:rsidRPr="005C0E11">
              <w:t>General role / Area of activity</w:t>
            </w:r>
            <w:r w:rsidRPr="005C0E11">
              <w:rPr>
                <w:vertAlign w:val="superscript"/>
              </w:rPr>
              <w:t>3</w:t>
            </w:r>
          </w:p>
        </w:tc>
      </w:tr>
      <w:tr w:rsidR="00B42EAB" w:rsidRPr="005C0E11" w14:paraId="2EC42A0B" w14:textId="77777777" w:rsidTr="009E0CEA">
        <w:trPr>
          <w:trHeight w:val="457"/>
        </w:trPr>
        <w:tc>
          <w:tcPr>
            <w:tcW w:w="1384" w:type="dxa"/>
            <w:shd w:val="clear" w:color="auto" w:fill="auto"/>
          </w:tcPr>
          <w:p w14:paraId="0041D9E5" w14:textId="77777777" w:rsidR="00B42EAB" w:rsidRPr="005C0E11" w:rsidRDefault="00B42EAB" w:rsidP="009E0CEA">
            <w:pPr>
              <w:rPr>
                <w:sz w:val="17"/>
                <w:szCs w:val="17"/>
                <w:highlight w:val="yellow"/>
              </w:rPr>
            </w:pPr>
          </w:p>
        </w:tc>
        <w:tc>
          <w:tcPr>
            <w:tcW w:w="2608" w:type="dxa"/>
          </w:tcPr>
          <w:p w14:paraId="7950C788" w14:textId="77777777" w:rsidR="00B42EAB" w:rsidRPr="005C0E11" w:rsidRDefault="00B42EAB" w:rsidP="009E0CEA">
            <w:pPr>
              <w:rPr>
                <w:sz w:val="17"/>
                <w:szCs w:val="17"/>
              </w:rPr>
            </w:pPr>
          </w:p>
        </w:tc>
        <w:tc>
          <w:tcPr>
            <w:tcW w:w="2608" w:type="dxa"/>
          </w:tcPr>
          <w:p w14:paraId="2B03A618" w14:textId="77777777" w:rsidR="00B42EAB" w:rsidRPr="005C0E11" w:rsidRDefault="00B42EAB" w:rsidP="009E0CEA">
            <w:pPr>
              <w:rPr>
                <w:sz w:val="17"/>
                <w:szCs w:val="17"/>
              </w:rPr>
            </w:pPr>
          </w:p>
        </w:tc>
        <w:tc>
          <w:tcPr>
            <w:tcW w:w="2609" w:type="dxa"/>
          </w:tcPr>
          <w:p w14:paraId="4607A7FB" w14:textId="77777777" w:rsidR="00B42EAB" w:rsidRPr="005C0E11" w:rsidRDefault="00B42EAB" w:rsidP="009E0CEA">
            <w:pPr>
              <w:rPr>
                <w:sz w:val="17"/>
                <w:szCs w:val="17"/>
              </w:rPr>
            </w:pPr>
          </w:p>
        </w:tc>
      </w:tr>
      <w:tr w:rsidR="00B42EAB" w:rsidRPr="005C0E11" w14:paraId="1AC0B36C" w14:textId="77777777" w:rsidTr="009E0CEA">
        <w:trPr>
          <w:trHeight w:val="551"/>
        </w:trPr>
        <w:tc>
          <w:tcPr>
            <w:tcW w:w="1384" w:type="dxa"/>
            <w:shd w:val="clear" w:color="auto" w:fill="auto"/>
          </w:tcPr>
          <w:p w14:paraId="368DA404" w14:textId="77777777" w:rsidR="00B42EAB" w:rsidRPr="005C0E11" w:rsidRDefault="00B42EAB" w:rsidP="009E0CEA">
            <w:pPr>
              <w:rPr>
                <w:sz w:val="17"/>
                <w:szCs w:val="17"/>
                <w:highlight w:val="yellow"/>
              </w:rPr>
            </w:pPr>
          </w:p>
        </w:tc>
        <w:tc>
          <w:tcPr>
            <w:tcW w:w="2608" w:type="dxa"/>
          </w:tcPr>
          <w:p w14:paraId="72D9F3E2" w14:textId="77777777" w:rsidR="00B42EAB" w:rsidRPr="005C0E11" w:rsidRDefault="00B42EAB" w:rsidP="009E0CEA">
            <w:pPr>
              <w:rPr>
                <w:sz w:val="17"/>
                <w:szCs w:val="17"/>
              </w:rPr>
            </w:pPr>
          </w:p>
        </w:tc>
        <w:tc>
          <w:tcPr>
            <w:tcW w:w="2608" w:type="dxa"/>
          </w:tcPr>
          <w:p w14:paraId="2E6E1B6A" w14:textId="77777777" w:rsidR="00B42EAB" w:rsidRPr="005C0E11" w:rsidRDefault="00B42EAB" w:rsidP="009E0CEA">
            <w:pPr>
              <w:rPr>
                <w:sz w:val="17"/>
                <w:szCs w:val="17"/>
              </w:rPr>
            </w:pPr>
          </w:p>
        </w:tc>
        <w:tc>
          <w:tcPr>
            <w:tcW w:w="2609" w:type="dxa"/>
          </w:tcPr>
          <w:p w14:paraId="511E8427" w14:textId="77777777" w:rsidR="00B42EAB" w:rsidRPr="005C0E11" w:rsidRDefault="00B42EAB" w:rsidP="009E0CEA">
            <w:pPr>
              <w:rPr>
                <w:sz w:val="17"/>
                <w:szCs w:val="17"/>
              </w:rPr>
            </w:pPr>
          </w:p>
        </w:tc>
      </w:tr>
    </w:tbl>
    <w:p w14:paraId="6DAFF53F" w14:textId="77777777" w:rsidR="00B42EAB" w:rsidRPr="005C0E11" w:rsidRDefault="00B42EAB" w:rsidP="00B42EAB">
      <w:pPr>
        <w:rPr>
          <w:i/>
          <w:iCs/>
          <w:sz w:val="16"/>
          <w:szCs w:val="16"/>
        </w:rPr>
      </w:pPr>
      <w:r w:rsidRPr="005C0E11">
        <w:rPr>
          <w:i/>
          <w:iCs/>
          <w:vertAlign w:val="superscript"/>
        </w:rPr>
        <w:t>1</w:t>
      </w:r>
      <w:r w:rsidRPr="005C0E11">
        <w:rPr>
          <w:i/>
          <w:iCs/>
          <w:sz w:val="16"/>
          <w:szCs w:val="16"/>
        </w:rPr>
        <w:t>Please select the appropriate type of personal interest:</w:t>
      </w:r>
    </w:p>
    <w:p w14:paraId="126068E0" w14:textId="77777777" w:rsidR="00B42EAB" w:rsidRPr="005C0E11" w:rsidRDefault="00B42EAB" w:rsidP="00B42EAB">
      <w:pPr>
        <w:spacing w:after="120"/>
        <w:rPr>
          <w:i/>
          <w:iCs/>
          <w:sz w:val="16"/>
          <w:szCs w:val="16"/>
        </w:rPr>
      </w:pPr>
      <w:r w:rsidRPr="005C0E11">
        <w:rPr>
          <w:i/>
          <w:iCs/>
          <w:sz w:val="16"/>
          <w:szCs w:val="16"/>
        </w:rPr>
        <w:t>-Interests in other entities possibly providing services to the Agency (i.e. in the areas of IT, infrastructure, catering, audit services), as well as interests in other areas such as medical devices/diagnostics/reagents not linked with medicinal products which may be discussed at the Management Board.</w:t>
      </w:r>
    </w:p>
    <w:p w14:paraId="17A41DF0" w14:textId="77777777" w:rsidR="00B42EAB" w:rsidRPr="005C0E11" w:rsidRDefault="00B42EAB" w:rsidP="00B42EAB">
      <w:pPr>
        <w:spacing w:after="120"/>
        <w:rPr>
          <w:i/>
          <w:iCs/>
          <w:sz w:val="16"/>
          <w:szCs w:val="16"/>
        </w:rPr>
      </w:pPr>
      <w:r w:rsidRPr="005C0E11">
        <w:rPr>
          <w:i/>
          <w:iCs/>
          <w:sz w:val="16"/>
          <w:szCs w:val="16"/>
        </w:rPr>
        <w:t> - Positions (either a managerial role or other influential roles) in a governing body (irrespective if such position is paid or not) of a professional organisation with an interest in the field of medical device other than a medical device company.</w:t>
      </w:r>
    </w:p>
    <w:p w14:paraId="0E1D3B62" w14:textId="77777777" w:rsidR="00B42EAB" w:rsidRPr="005C0E11" w:rsidRDefault="00B42EAB" w:rsidP="00B42EAB">
      <w:pPr>
        <w:rPr>
          <w:i/>
          <w:iCs/>
          <w:sz w:val="16"/>
          <w:szCs w:val="16"/>
        </w:rPr>
      </w:pPr>
      <w:r w:rsidRPr="005C0E11">
        <w:rPr>
          <w:i/>
          <w:iCs/>
          <w:sz w:val="16"/>
          <w:szCs w:val="16"/>
          <w:vertAlign w:val="superscript"/>
        </w:rPr>
        <w:t>2</w:t>
      </w:r>
      <w:r w:rsidRPr="005C0E11">
        <w:rPr>
          <w:i/>
          <w:iCs/>
          <w:sz w:val="16"/>
          <w:szCs w:val="16"/>
        </w:rPr>
        <w:t>Please indicate the name of the entity in question.</w:t>
      </w:r>
    </w:p>
    <w:p w14:paraId="127BE51D" w14:textId="77777777" w:rsidR="00B42EAB" w:rsidRPr="005C0E11" w:rsidRDefault="00B42EAB" w:rsidP="00B42EAB">
      <w:pPr>
        <w:rPr>
          <w:i/>
          <w:iCs/>
          <w:sz w:val="16"/>
          <w:szCs w:val="16"/>
        </w:rPr>
      </w:pPr>
    </w:p>
    <w:p w14:paraId="36113A17" w14:textId="77777777" w:rsidR="00B42EAB" w:rsidRPr="005C0E11" w:rsidRDefault="00B42EAB" w:rsidP="00B42EAB">
      <w:pPr>
        <w:rPr>
          <w:i/>
          <w:iCs/>
          <w:sz w:val="16"/>
          <w:szCs w:val="16"/>
        </w:rPr>
      </w:pPr>
      <w:r w:rsidRPr="005C0E11">
        <w:rPr>
          <w:i/>
          <w:iCs/>
          <w:sz w:val="16"/>
          <w:szCs w:val="16"/>
        </w:rPr>
        <w:t xml:space="preserve"> </w:t>
      </w:r>
      <w:r w:rsidRPr="005C0E11">
        <w:rPr>
          <w:i/>
          <w:iCs/>
          <w:sz w:val="16"/>
          <w:szCs w:val="16"/>
          <w:vertAlign w:val="superscript"/>
        </w:rPr>
        <w:t>3</w:t>
      </w:r>
      <w:r w:rsidRPr="005C0E11">
        <w:rPr>
          <w:i/>
          <w:iCs/>
          <w:sz w:val="16"/>
          <w:szCs w:val="16"/>
        </w:rPr>
        <w:t>Please indicate the role or area in which you were involved.</w:t>
      </w:r>
    </w:p>
    <w:p w14:paraId="4DEE52CE" w14:textId="77777777" w:rsidR="00B42EAB" w:rsidRPr="005C0E11" w:rsidRDefault="00E42771" w:rsidP="00B42EAB">
      <w:r>
        <w:pict w14:anchorId="4E6056C6">
          <v:rect id="_x0000_i1045" style="width:0;height:0" o:hralign="center" o:hrstd="t" o:hr="t" fillcolor="#a0a0a0" stroked="f"/>
        </w:pict>
      </w:r>
    </w:p>
    <w:p w14:paraId="4AEB897E" w14:textId="77777777" w:rsidR="00B42EAB" w:rsidRPr="005C0E11" w:rsidRDefault="00B42EAB" w:rsidP="00B42EAB">
      <w:pPr>
        <w:pStyle w:val="No-numheading2Agency"/>
      </w:pPr>
      <w:r w:rsidRPr="005C0E11">
        <w:t>2.10 ANY OTHER INTERESTS OR FACTS - INTERESTS IN MEDICAL DEVICE COMPANY</w:t>
      </w:r>
    </w:p>
    <w:p w14:paraId="49068CC0" w14:textId="77777777" w:rsidR="00B42EAB" w:rsidRPr="005C0E11" w:rsidRDefault="00B42EAB" w:rsidP="00B42EAB">
      <w:r w:rsidRPr="005C0E11">
        <w:rPr>
          <w:b/>
          <w:bCs/>
        </w:rPr>
        <w:t>For transparency purposes</w:t>
      </w:r>
      <w:r w:rsidRPr="005C0E11">
        <w:t>, please also provide information on the following activities in this section:</w:t>
      </w:r>
    </w:p>
    <w:p w14:paraId="1B5283C2" w14:textId="77777777" w:rsidR="00B42EAB" w:rsidRPr="005C0E11" w:rsidRDefault="00B42EAB" w:rsidP="00B42EAB">
      <w:pPr>
        <w:numPr>
          <w:ilvl w:val="0"/>
          <w:numId w:val="18"/>
        </w:numPr>
        <w:spacing w:after="160" w:line="259" w:lineRule="auto"/>
      </w:pPr>
      <w:r w:rsidRPr="005C0E11">
        <w:t>Involvement in academic trials and publicly funded research/development initiatives involving medical device products.</w:t>
      </w:r>
    </w:p>
    <w:p w14:paraId="4795736E" w14:textId="77777777" w:rsidR="00B42EAB" w:rsidRPr="005C0E11" w:rsidRDefault="00B42EAB" w:rsidP="00B42EAB">
      <w:pPr>
        <w:numPr>
          <w:ilvl w:val="0"/>
          <w:numId w:val="18"/>
        </w:numPr>
        <w:spacing w:after="160" w:line="259" w:lineRule="auto"/>
      </w:pPr>
      <w:r w:rsidRPr="005C0E11">
        <w:t>Membership of an Ethics Committee (you do not need to state a list of trials you were involved in).</w:t>
      </w:r>
    </w:p>
    <w:p w14:paraId="4B7A2784" w14:textId="77777777" w:rsidR="00B42EAB" w:rsidRPr="005C0E11" w:rsidRDefault="00B42EAB" w:rsidP="00B42EAB">
      <w:pPr>
        <w:numPr>
          <w:ilvl w:val="0"/>
          <w:numId w:val="18"/>
        </w:numPr>
        <w:spacing w:after="160" w:line="259" w:lineRule="auto"/>
      </w:pPr>
      <w:r w:rsidRPr="005C0E11">
        <w:t xml:space="preserve">If you work in an organisation/institution where your colleagues provide consultancy advice to medical device companies, but you are not directly involved in the provision of such advice. </w:t>
      </w:r>
      <w:r w:rsidRPr="005C0E11">
        <w:lastRenderedPageBreak/>
        <w:t>Examples include employees of Official medicines Control Laboratories, staff members of academic departments, etc.</w:t>
      </w:r>
    </w:p>
    <w:p w14:paraId="284AC3A7" w14:textId="77777777" w:rsidR="00B42EAB" w:rsidRPr="005C0E11" w:rsidRDefault="00B42EAB" w:rsidP="00B42EAB">
      <w:pPr>
        <w:numPr>
          <w:ilvl w:val="0"/>
          <w:numId w:val="18"/>
        </w:numPr>
        <w:spacing w:after="160" w:line="259" w:lineRule="auto"/>
      </w:pPr>
      <w:r w:rsidRPr="005C0E11">
        <w:t>Participation in European societies/research foundations/strategy boards/treatment groups/focus groups, which may be funded in full or in part from unrestricted grants from medical device companies (not from one single company), with or without involvement of industry participants and which may provide general advice (on development programmes, clinical study design, strategy, etc.) to several medical device companies (not one particular company) in a specific therapeutic area.</w:t>
      </w:r>
    </w:p>
    <w:p w14:paraId="5740A932" w14:textId="77777777" w:rsidR="00B42EAB" w:rsidRPr="005C0E11" w:rsidRDefault="00B42EAB" w:rsidP="00B42EAB">
      <w:r w:rsidRPr="005C0E11">
        <w:t>A MB member should declare where he/she (i) is directly involved in the repurposing of a medicinal product; or (ii) is not directly involved but his/her organisation acts as a champion or is collaborating with the champion of the repurposing.</w:t>
      </w:r>
    </w:p>
    <w:p w14:paraId="14AB3B44" w14:textId="77777777" w:rsidR="00B42EAB" w:rsidRPr="005C0E11" w:rsidRDefault="00B42EAB" w:rsidP="00B42EAB"/>
    <w:p w14:paraId="66A7C099" w14:textId="77777777" w:rsidR="00B42EAB" w:rsidRPr="005C0E11" w:rsidRDefault="00B42EAB" w:rsidP="00B42EAB">
      <w:pPr>
        <w:rPr>
          <w:b/>
          <w:bCs/>
        </w:rPr>
      </w:pPr>
      <w:r w:rsidRPr="005C0E11">
        <w:rPr>
          <w:b/>
          <w:bCs/>
        </w:rPr>
        <w:t>ANY OTHER INTERESTS OR FACTS</w:t>
      </w:r>
    </w:p>
    <w:p w14:paraId="4C949AD4"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Not applicable</w:t>
      </w:r>
    </w:p>
    <w:p w14:paraId="7C048A68" w14:textId="77777777" w:rsidR="00B42EAB" w:rsidRPr="005C0E11" w:rsidRDefault="00B42EAB" w:rsidP="00B42EAB">
      <w:pPr>
        <w:spacing w:after="40"/>
      </w:pPr>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Yes (please complete the table below. Add rows as needed.)</w:t>
      </w:r>
    </w:p>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67"/>
      </w:tblGrid>
      <w:tr w:rsidR="00B42EAB" w:rsidRPr="005C0E11" w14:paraId="63196539" w14:textId="77777777" w:rsidTr="009E0CEA">
        <w:trPr>
          <w:trHeight w:val="457"/>
        </w:trPr>
        <w:tc>
          <w:tcPr>
            <w:tcW w:w="9067" w:type="dxa"/>
          </w:tcPr>
          <w:p w14:paraId="553EBE5A" w14:textId="77777777" w:rsidR="00B42EAB" w:rsidRPr="005C0E11" w:rsidRDefault="00B42EAB" w:rsidP="009E0CEA">
            <w:pPr>
              <w:rPr>
                <w:sz w:val="17"/>
                <w:szCs w:val="17"/>
              </w:rPr>
            </w:pPr>
            <w:bookmarkStart w:id="1" w:name="_Hlk173777613"/>
          </w:p>
        </w:tc>
      </w:tr>
      <w:bookmarkEnd w:id="1"/>
    </w:tbl>
    <w:p w14:paraId="604D3670" w14:textId="77777777" w:rsidR="00B42EAB" w:rsidRPr="005C0E11" w:rsidRDefault="00B42EAB" w:rsidP="00B42EAB"/>
    <w:p w14:paraId="0D2E54C3" w14:textId="77777777" w:rsidR="00B42EAB" w:rsidRPr="005C0E11" w:rsidRDefault="00B42EAB" w:rsidP="00B42EAB">
      <w:pPr>
        <w:pStyle w:val="HeadingcentredAgency"/>
        <w:jc w:val="left"/>
      </w:pPr>
      <w:r w:rsidRPr="005C0E11">
        <w:t>SECTION 3: CONFIDENTIALITY UNDERTAKING</w:t>
      </w:r>
    </w:p>
    <w:p w14:paraId="457669CC" w14:textId="77777777" w:rsidR="00B42EAB" w:rsidRPr="005C0E11" w:rsidRDefault="00B42EAB" w:rsidP="00B42EAB">
      <w:r w:rsidRPr="005C0E11">
        <w:t>In view of the following definitions:</w:t>
      </w:r>
    </w:p>
    <w:p w14:paraId="6AC59059" w14:textId="77777777" w:rsidR="00B42EAB" w:rsidRPr="005C0E11" w:rsidRDefault="00B42EAB" w:rsidP="00B42EAB">
      <w:r w:rsidRPr="005C0E11">
        <w:rPr>
          <w:b/>
          <w:bCs/>
        </w:rPr>
        <w:t>“EMA Activities”</w:t>
      </w:r>
      <w:r w:rsidRPr="005C0E11">
        <w:t> encompass any meeting (including meeting preparation and follow-up, associated discussion or any other related activity) of the European Medicines Agency’s Management Board, Committees, Working Parties, Expert Groups, or any other such meeting; work as an expert on assessments; work as an expert on guidance development.</w:t>
      </w:r>
    </w:p>
    <w:p w14:paraId="383F8CFC" w14:textId="77777777" w:rsidR="00B42EAB" w:rsidRPr="005C0E11" w:rsidRDefault="00B42EAB" w:rsidP="00B42EAB">
      <w:r w:rsidRPr="005C0E11">
        <w:rPr>
          <w:b/>
          <w:bCs/>
        </w:rPr>
        <w:t>“Confidential Information”</w:t>
      </w:r>
      <w:r w:rsidRPr="005C0E11">
        <w:t> means all information, facts, data and any other matters of which I acquire knowledge, either directly or indirectly, as a result of my EMA Activities.</w:t>
      </w:r>
    </w:p>
    <w:p w14:paraId="791073B0" w14:textId="77777777" w:rsidR="00B42EAB" w:rsidRPr="005C0E11" w:rsidRDefault="00B42EAB" w:rsidP="00B42EAB">
      <w:r w:rsidRPr="005C0E11">
        <w:rPr>
          <w:b/>
          <w:bCs/>
        </w:rPr>
        <w:t>“Confidential Documents”</w:t>
      </w:r>
      <w:r w:rsidRPr="005C0E11">
        <w:t> mean all drafts, preparatory information, documents and any other material, together with any information contained therein, to which I have access, either directly or indirectly, as a result of my participation in EMA Activities. Furthermore, any records or notes made by me relating to Confidential Information or Confidential Documents shall be treated as Confidential Documents.</w:t>
      </w:r>
    </w:p>
    <w:p w14:paraId="07332678" w14:textId="77777777" w:rsidR="00B42EAB" w:rsidRPr="005C0E11" w:rsidRDefault="00B42EAB" w:rsidP="00B42EAB">
      <w:r w:rsidRPr="005C0E11">
        <w:t>I understand that I may be invited to participate either directly or indirectly in certain EMA activities and hereby undertake:</w:t>
      </w:r>
    </w:p>
    <w:p w14:paraId="50578310" w14:textId="77777777" w:rsidR="00B42EAB" w:rsidRPr="005C0E11" w:rsidRDefault="00B42EAB" w:rsidP="00B42EAB">
      <w:pPr>
        <w:numPr>
          <w:ilvl w:val="0"/>
          <w:numId w:val="19"/>
        </w:numPr>
        <w:spacing w:after="160" w:line="259" w:lineRule="auto"/>
      </w:pPr>
      <w:r w:rsidRPr="005C0E11">
        <w:t>to treat all Confidential Information and Confidential Documents under conditions of strict confidentiality as long as the information or document has not been made public/is not in the public domain.</w:t>
      </w:r>
    </w:p>
    <w:p w14:paraId="484BE2DD" w14:textId="77777777" w:rsidR="00B42EAB" w:rsidRPr="005C0E11" w:rsidRDefault="00B42EAB" w:rsidP="00B42EAB">
      <w:pPr>
        <w:numPr>
          <w:ilvl w:val="0"/>
          <w:numId w:val="19"/>
        </w:numPr>
        <w:spacing w:after="160" w:line="259" w:lineRule="auto"/>
      </w:pPr>
      <w:r w:rsidRPr="005C0E11">
        <w:t>not to disclose (or authorise any other person to disclose) in any way to any third party</w:t>
      </w:r>
      <w:r w:rsidRPr="005C0E11">
        <w:rPr>
          <w:vertAlign w:val="superscript"/>
        </w:rPr>
        <w:t>1</w:t>
      </w:r>
      <w:r w:rsidRPr="005C0E11">
        <w:t> any Confidential Information or Confidential Document.</w:t>
      </w:r>
    </w:p>
    <w:p w14:paraId="224B2143" w14:textId="77777777" w:rsidR="00B42EAB" w:rsidRPr="005C0E11" w:rsidRDefault="00B42EAB" w:rsidP="00B42EAB">
      <w:pPr>
        <w:numPr>
          <w:ilvl w:val="0"/>
          <w:numId w:val="19"/>
        </w:numPr>
        <w:spacing w:after="160" w:line="259" w:lineRule="auto"/>
      </w:pPr>
      <w:r w:rsidRPr="005C0E11">
        <w:t>not to use (or authorise any other person to use) any Confidential Information or Confidential Document other than for the purposes of my work in connection with EMA activities.</w:t>
      </w:r>
    </w:p>
    <w:p w14:paraId="3747CD2D" w14:textId="77777777" w:rsidR="00B42EAB" w:rsidRPr="005C0E11" w:rsidRDefault="00B42EAB" w:rsidP="00B42EAB">
      <w:pPr>
        <w:numPr>
          <w:ilvl w:val="0"/>
          <w:numId w:val="19"/>
        </w:numPr>
        <w:spacing w:after="160" w:line="259" w:lineRule="auto"/>
      </w:pPr>
      <w:r w:rsidRPr="005C0E11">
        <w:t>to dispose of Confidential Documents as confidential material as soon as I have no further use for them.</w:t>
      </w:r>
    </w:p>
    <w:p w14:paraId="5896F5E9" w14:textId="77777777" w:rsidR="00B42EAB" w:rsidRPr="005C0E11" w:rsidRDefault="00B42EAB" w:rsidP="00B42EAB">
      <w:pPr>
        <w:numPr>
          <w:ilvl w:val="0"/>
          <w:numId w:val="19"/>
        </w:numPr>
        <w:spacing w:after="160" w:line="259" w:lineRule="auto"/>
      </w:pPr>
      <w:r w:rsidRPr="005C0E11">
        <w:t>when expressing views to indicate clearly that the views are my own if acting in my own capacity or those of the EMA, Management Board, Committee, Working Party, Expert Group or other group if acting on behalf of that group.</w:t>
      </w:r>
    </w:p>
    <w:p w14:paraId="3264DF2F" w14:textId="77777777" w:rsidR="00B42EAB" w:rsidRPr="005C0E11" w:rsidRDefault="00B42EAB" w:rsidP="00B42EAB">
      <w:pPr>
        <w:numPr>
          <w:ilvl w:val="0"/>
          <w:numId w:val="19"/>
        </w:numPr>
        <w:spacing w:after="160" w:line="259" w:lineRule="auto"/>
      </w:pPr>
      <w:r w:rsidRPr="005C0E11">
        <w:t>not to disclose any commercially confidential information.</w:t>
      </w:r>
    </w:p>
    <w:p w14:paraId="62D2EB5C" w14:textId="77777777" w:rsidR="00B42EAB" w:rsidRPr="005C0E11" w:rsidRDefault="00B42EAB" w:rsidP="00B42EAB">
      <w:r w:rsidRPr="005C0E11">
        <w:t>This undertaking shall not be limited in time, but shall not apply to any document or information that I can reasonably prove was known to me before the date of this undertaking or which becomes public knowledge other than as a result of a breach of any of the above undertakings.</w:t>
      </w:r>
    </w:p>
    <w:p w14:paraId="509C07BB" w14:textId="77777777" w:rsidR="00B42EAB" w:rsidRPr="005C0E11" w:rsidRDefault="00B42EAB" w:rsidP="00B42EAB">
      <w:pPr>
        <w:rPr>
          <w:i/>
          <w:iCs/>
          <w:sz w:val="14"/>
          <w:szCs w:val="14"/>
        </w:rPr>
      </w:pPr>
      <w:r w:rsidRPr="005C0E11">
        <w:rPr>
          <w:i/>
          <w:iCs/>
          <w:sz w:val="14"/>
          <w:szCs w:val="14"/>
          <w:vertAlign w:val="superscript"/>
        </w:rPr>
        <w:t>1</w:t>
      </w:r>
      <w:r w:rsidRPr="005C0E11">
        <w:rPr>
          <w:i/>
          <w:iCs/>
          <w:sz w:val="14"/>
          <w:szCs w:val="14"/>
        </w:rPr>
        <w:t>Third party does not include employees of the National Competent Authorities who either have employment contracts that provide confidentiality obligations or are encompassed by confidentiality obligations under national legislation on professional secrecy.</w:t>
      </w:r>
    </w:p>
    <w:p w14:paraId="0CE16C93" w14:textId="77777777" w:rsidR="00B42EAB" w:rsidRPr="005C0E11" w:rsidRDefault="00E42771" w:rsidP="00B42EAB">
      <w:r>
        <w:pict w14:anchorId="60EDBA1A">
          <v:rect id="_x0000_i1046" style="width:0;height:0" o:hralign="center" o:hrstd="t" o:hr="t" fillcolor="#a0a0a0" stroked="f"/>
        </w:pict>
      </w:r>
    </w:p>
    <w:p w14:paraId="3F0EFC80" w14:textId="77777777" w:rsidR="00B42EAB" w:rsidRPr="005C0E11" w:rsidRDefault="00B42EAB" w:rsidP="00B42EAB">
      <w:r w:rsidRPr="005C0E11">
        <w:lastRenderedPageBreak/>
        <w:fldChar w:fldCharType="begin">
          <w:ffData>
            <w:name w:val="Check1"/>
            <w:enabled/>
            <w:calcOnExit w:val="0"/>
            <w:checkBox>
              <w:sizeAuto/>
              <w:default w:val="0"/>
            </w:checkBox>
          </w:ffData>
        </w:fldChar>
      </w:r>
      <w:bookmarkStart w:id="2" w:name="Check1"/>
      <w:r w:rsidRPr="005C0E11">
        <w:instrText xml:space="preserve"> FORMCHECKBOX </w:instrText>
      </w:r>
      <w:r w:rsidR="00E42771">
        <w:fldChar w:fldCharType="separate"/>
      </w:r>
      <w:r w:rsidRPr="005C0E11">
        <w:fldChar w:fldCharType="end"/>
      </w:r>
      <w:bookmarkEnd w:id="2"/>
      <w:r w:rsidRPr="005C0E11">
        <w:t xml:space="preserve"> I confirm I have read and understood the European Medicines Agency's policy on the handling of competing interests of Management Board members and I agree to abide by the policy.</w:t>
      </w:r>
    </w:p>
    <w:p w14:paraId="3CF97DB6" w14:textId="77777777" w:rsidR="00B42EAB" w:rsidRPr="005C0E11" w:rsidRDefault="00B42EAB" w:rsidP="00B42EAB">
      <w:r w:rsidRPr="005C0E11">
        <w:t>Please see the specific </w:t>
      </w:r>
      <w:hyperlink r:id="rId10" w:tgtFrame="_blank" w:history="1">
        <w:r w:rsidRPr="005C0E11">
          <w:rPr>
            <w:rStyle w:val="Hyperlink"/>
          </w:rPr>
          <w:t>European Medicines Agency policy on the handling of competing interests of Management Board members</w:t>
        </w:r>
      </w:hyperlink>
    </w:p>
    <w:p w14:paraId="4A588655" w14:textId="77777777" w:rsidR="00B42EAB" w:rsidRPr="005C0E11" w:rsidRDefault="00E42771" w:rsidP="00B42EAB">
      <w:r>
        <w:pict w14:anchorId="1B095EED">
          <v:rect id="_x0000_i1047" style="width:0;height:0" o:hralign="center" o:hrstd="t" o:hr="t" fillcolor="#a0a0a0" stroked="f"/>
        </w:pict>
      </w:r>
    </w:p>
    <w:p w14:paraId="41265534" w14:textId="77777777" w:rsidR="00B42EAB" w:rsidRPr="005C0E11" w:rsidRDefault="00B42EAB" w:rsidP="00B42EAB">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I confirm that the information declared on this declaration of interests is accurate and complete to the best of my knowledge and I acknowledge that my information will be stored electronically and published on the EMA website.</w:t>
      </w:r>
    </w:p>
    <w:p w14:paraId="769F7C10" w14:textId="77777777" w:rsidR="00B42EAB" w:rsidRPr="005C0E11" w:rsidRDefault="00E42771" w:rsidP="00B42EAB">
      <w:r>
        <w:pict w14:anchorId="518B57A7">
          <v:rect id="_x0000_i1048" style="width:0;height:0" o:hralign="center" o:hrstd="t" o:hr="t" fillcolor="#a0a0a0" stroked="f"/>
        </w:pict>
      </w:r>
    </w:p>
    <w:p w14:paraId="5F675949" w14:textId="77777777" w:rsidR="00B42EAB" w:rsidRPr="005C0E11" w:rsidRDefault="00B42EAB" w:rsidP="00B42EAB">
      <w:r w:rsidRPr="005C0E11">
        <w:fldChar w:fldCharType="begin">
          <w:ffData>
            <w:name w:val="Check1"/>
            <w:enabled/>
            <w:calcOnExit w:val="0"/>
            <w:checkBox>
              <w:sizeAuto/>
              <w:default w:val="0"/>
            </w:checkBox>
          </w:ffData>
        </w:fldChar>
      </w:r>
      <w:r w:rsidRPr="005C0E11">
        <w:instrText xml:space="preserve"> FORMCHECKBOX </w:instrText>
      </w:r>
      <w:r w:rsidR="00E42771">
        <w:fldChar w:fldCharType="separate"/>
      </w:r>
      <w:r w:rsidRPr="005C0E11">
        <w:fldChar w:fldCharType="end"/>
      </w:r>
      <w:r w:rsidRPr="005C0E11">
        <w:t xml:space="preserve"> I undertake to submit an up-to-date Declaration of Interests and Curriculum Vitae at least on an annual basis and to update this Declaration and my Curriculum Vitae promptly should any changes occur, indicating additional interests that should be known to the Agency.</w:t>
      </w:r>
    </w:p>
    <w:p w14:paraId="1AD93FE1" w14:textId="77777777" w:rsidR="00B42EAB" w:rsidRPr="005C0E11" w:rsidRDefault="00E42771" w:rsidP="00B42EAB">
      <w:r>
        <w:pict w14:anchorId="69AE8C4A">
          <v:rect id="_x0000_i1049" style="width:0;height:0" o:hralign="center" o:hrstd="t" o:hr="t" fillcolor="#a0a0a0" stroked="f"/>
        </w:pict>
      </w:r>
    </w:p>
    <w:p w14:paraId="1B7465F8" w14:textId="77777777" w:rsidR="00B42EAB" w:rsidRPr="005C0E11" w:rsidRDefault="00B42EAB" w:rsidP="00B42EAB">
      <w:r w:rsidRPr="005C0E11">
        <w:t>I agree to abide by the above confidentiality undertaking.</w:t>
      </w:r>
    </w:p>
    <w:p w14:paraId="5B789CA8" w14:textId="77777777" w:rsidR="00B42EAB" w:rsidRPr="005C0E11" w:rsidRDefault="00E42771" w:rsidP="00B42EAB">
      <w:r>
        <w:pict w14:anchorId="6848DEED">
          <v:rect id="_x0000_i1050" style="width:0;height:0" o:hralign="center" o:hrstd="t" o:hr="t" fillcolor="#a0a0a0" stroked="f"/>
        </w:pict>
      </w:r>
    </w:p>
    <w:p w14:paraId="3D1EB066" w14:textId="77777777" w:rsidR="00B42EAB" w:rsidRPr="005C0E11" w:rsidRDefault="00B42EAB" w:rsidP="00B42EAB">
      <w:r w:rsidRPr="005C0E11">
        <w:t>This declaration does not discharge me from my obligation to declare any potential conflicting interest(s) at the start of any Management Board activity in which I participate.</w:t>
      </w:r>
    </w:p>
    <w:p w14:paraId="5D620AF3" w14:textId="77777777" w:rsidR="00B42EAB" w:rsidRPr="005C0E11" w:rsidRDefault="00B42EAB" w:rsidP="00B42EAB">
      <w:pPr>
        <w:spacing w:after="120"/>
      </w:pPr>
      <w:r w:rsidRPr="005C0E11">
        <w:t xml:space="preserve">FULL NAME                                                         </w:t>
      </w:r>
      <w:r w:rsidRPr="005C0E11">
        <w:tab/>
        <w:t>DATE</w:t>
      </w:r>
    </w:p>
    <w:tbl>
      <w:tblPr>
        <w:tblpPr w:leftFromText="180" w:rightFromText="180" w:vertAnchor="text" w:tblpY="1"/>
        <w:tblOverlap w:val="never"/>
        <w:tblW w:w="45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1"/>
      </w:tblGrid>
      <w:tr w:rsidR="00B42EAB" w:rsidRPr="005C0E11" w14:paraId="787B9B43" w14:textId="77777777" w:rsidTr="009E0CEA">
        <w:trPr>
          <w:trHeight w:val="457"/>
        </w:trPr>
        <w:tc>
          <w:tcPr>
            <w:tcW w:w="4531" w:type="dxa"/>
          </w:tcPr>
          <w:p w14:paraId="154AFA93" w14:textId="77777777" w:rsidR="00B42EAB" w:rsidRPr="005C0E11" w:rsidRDefault="00B42EAB" w:rsidP="009E0CEA">
            <w:pPr>
              <w:rPr>
                <w:sz w:val="17"/>
                <w:szCs w:val="17"/>
              </w:rPr>
            </w:pPr>
          </w:p>
        </w:tc>
      </w:tr>
    </w:tbl>
    <w:tbl>
      <w:tblPr>
        <w:tblW w:w="3543"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43"/>
      </w:tblGrid>
      <w:tr w:rsidR="00B42EAB" w:rsidRPr="005C0E11" w14:paraId="5B86B1B1" w14:textId="77777777" w:rsidTr="009E0CEA">
        <w:trPr>
          <w:trHeight w:val="457"/>
        </w:trPr>
        <w:tc>
          <w:tcPr>
            <w:tcW w:w="3543" w:type="dxa"/>
          </w:tcPr>
          <w:p w14:paraId="39004C95" w14:textId="77777777" w:rsidR="00B42EAB" w:rsidRPr="005C0E11" w:rsidRDefault="00B42EAB" w:rsidP="009E0CEA">
            <w:pPr>
              <w:rPr>
                <w:sz w:val="17"/>
                <w:szCs w:val="17"/>
              </w:rPr>
            </w:pPr>
            <w:r w:rsidRPr="005C0E11">
              <w:tab/>
            </w:r>
          </w:p>
        </w:tc>
      </w:tr>
    </w:tbl>
    <w:p w14:paraId="595BAAAA" w14:textId="77777777" w:rsidR="00B42EAB" w:rsidRPr="005C0E11" w:rsidRDefault="00B42EAB" w:rsidP="00B42EAB">
      <w:pPr>
        <w:tabs>
          <w:tab w:val="left" w:pos="1166"/>
        </w:tabs>
      </w:pPr>
    </w:p>
    <w:p w14:paraId="2CAF3405" w14:textId="77777777" w:rsidR="00B42EAB" w:rsidRPr="005C0E11" w:rsidRDefault="00B42EAB" w:rsidP="00B42EAB">
      <w:pPr>
        <w:tabs>
          <w:tab w:val="left" w:pos="1166"/>
        </w:tabs>
      </w:pPr>
      <w:r w:rsidRPr="005C0E11">
        <w:t>SIGNATURE</w:t>
      </w:r>
      <w:r w:rsidRPr="005C0E11">
        <w:br w:type="textWrapping" w:clear="all"/>
      </w:r>
    </w:p>
    <w:p w14:paraId="586B6BBF" w14:textId="77777777" w:rsidR="00B42EAB" w:rsidRPr="005C0E11" w:rsidRDefault="00B42EAB" w:rsidP="00B42EAB">
      <w:pPr>
        <w:rPr>
          <w:sz w:val="17"/>
          <w:szCs w:val="17"/>
        </w:rPr>
      </w:pPr>
    </w:p>
    <w:p w14:paraId="2C11669D" w14:textId="77777777" w:rsidR="00B42EAB" w:rsidRPr="005C0E11" w:rsidRDefault="00E42771" w:rsidP="00B42EAB">
      <w:hyperlink r:id="rId11" w:history="1">
        <w:r w:rsidR="00B42EAB" w:rsidRPr="005C0E11">
          <w:rPr>
            <w:rStyle w:val="Hyperlink"/>
          </w:rPr>
          <w:br/>
        </w:r>
      </w:hyperlink>
    </w:p>
    <w:p w14:paraId="329A61EA" w14:textId="77777777" w:rsidR="00B42EAB" w:rsidRPr="005C0E11" w:rsidRDefault="00E42771" w:rsidP="00B42EAB">
      <w:hyperlink r:id="rId12" w:history="1">
        <w:r w:rsidR="00B42EAB" w:rsidRPr="005C0E11">
          <w:rPr>
            <w:rStyle w:val="Hyperlink"/>
          </w:rPr>
          <w:br/>
        </w:r>
      </w:hyperlink>
    </w:p>
    <w:p w14:paraId="67AB0F6B" w14:textId="77777777" w:rsidR="00B42EAB" w:rsidRPr="005C0E11" w:rsidRDefault="00B42EAB" w:rsidP="00B42EAB"/>
    <w:p w14:paraId="287B6BAA" w14:textId="77777777" w:rsidR="00B42EAB" w:rsidRPr="005C0E11" w:rsidRDefault="00B42EAB" w:rsidP="00B42EAB"/>
    <w:p w14:paraId="21DE32E6" w14:textId="77777777" w:rsidR="00B42EAB" w:rsidRPr="005C0E11" w:rsidRDefault="00B42EAB" w:rsidP="00B42EAB"/>
    <w:p w14:paraId="645368BC" w14:textId="77777777" w:rsidR="00B42EAB" w:rsidRPr="005C0E11" w:rsidRDefault="00B42EAB" w:rsidP="00B42EAB"/>
    <w:p w14:paraId="6EE5E390" w14:textId="77777777" w:rsidR="00B42EAB" w:rsidRPr="005C0E11" w:rsidRDefault="00B42EAB" w:rsidP="00B42EAB"/>
    <w:p w14:paraId="4FA6F885" w14:textId="77777777" w:rsidR="00BA4CDA" w:rsidRPr="005C0E11" w:rsidRDefault="00BA4CDA" w:rsidP="00CB03A8">
      <w:pPr>
        <w:pStyle w:val="BodytextAgency"/>
        <w:rPr>
          <w:bCs/>
        </w:rPr>
      </w:pPr>
    </w:p>
    <w:p w14:paraId="5398DFDB" w14:textId="77777777" w:rsidR="007338C8" w:rsidRPr="005C0E11" w:rsidRDefault="007338C8" w:rsidP="00CB03A8">
      <w:pPr>
        <w:pStyle w:val="BodytextAgency"/>
      </w:pPr>
    </w:p>
    <w:p w14:paraId="2AD0B0B9" w14:textId="77777777" w:rsidR="007338C8" w:rsidRPr="005C0E11" w:rsidRDefault="007338C8" w:rsidP="00CB03A8">
      <w:pPr>
        <w:pStyle w:val="BodytextAgency"/>
      </w:pPr>
    </w:p>
    <w:p w14:paraId="23186CB8" w14:textId="77777777" w:rsidR="00EC5EB0" w:rsidRPr="005C0E11" w:rsidRDefault="00EC5EB0" w:rsidP="005F06FE">
      <w:pPr>
        <w:pStyle w:val="BodytextAgency"/>
      </w:pPr>
      <w:r w:rsidRPr="005C0E11">
        <w:br w:type="page"/>
      </w:r>
    </w:p>
    <w:sectPr w:rsidR="00EC5EB0" w:rsidRPr="005C0E11" w:rsidSect="00052926">
      <w:headerReference w:type="even" r:id="rId13"/>
      <w:headerReference w:type="default" r:id="rId14"/>
      <w:footerReference w:type="even" r:id="rId15"/>
      <w:footerReference w:type="default" r:id="rId16"/>
      <w:headerReference w:type="first" r:id="rId17"/>
      <w:footerReference w:type="first" r:id="rId18"/>
      <w:pgSz w:w="11907" w:h="16839" w:code="9"/>
      <w:pgMar w:top="1418" w:right="1247" w:bottom="1418" w:left="1247" w:header="284" w:footer="68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1236AA" w14:textId="77777777" w:rsidR="00B42EAB" w:rsidRDefault="00B42EAB">
      <w:r>
        <w:separator/>
      </w:r>
    </w:p>
  </w:endnote>
  <w:endnote w:type="continuationSeparator" w:id="0">
    <w:p w14:paraId="0CBC7C05" w14:textId="77777777" w:rsidR="00B42EAB" w:rsidRDefault="00B42E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rush Script Std">
    <w:panose1 w:val="00000000000000000000"/>
    <w:charset w:val="00"/>
    <w:family w:val="script"/>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C2A46" w14:textId="77777777" w:rsidR="00A7392C" w:rsidRDefault="00A7392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1E0" w:firstRow="1" w:lastRow="1" w:firstColumn="1" w:lastColumn="1" w:noHBand="0" w:noVBand="0"/>
    </w:tblPr>
    <w:tblGrid>
      <w:gridCol w:w="6196"/>
      <w:gridCol w:w="3217"/>
    </w:tblGrid>
    <w:tr w:rsidR="00322A06" w14:paraId="03A24CE3" w14:textId="77777777">
      <w:tc>
        <w:tcPr>
          <w:tcW w:w="5000" w:type="pct"/>
          <w:gridSpan w:val="2"/>
          <w:tcBorders>
            <w:top w:val="single" w:sz="2" w:space="0" w:color="auto"/>
            <w:left w:val="nil"/>
            <w:bottom w:val="nil"/>
            <w:right w:val="nil"/>
          </w:tcBorders>
          <w:tcMar>
            <w:left w:w="0" w:type="dxa"/>
            <w:right w:w="0" w:type="dxa"/>
          </w:tcMar>
        </w:tcPr>
        <w:p w14:paraId="02C611B7" w14:textId="77777777" w:rsidR="00322A06" w:rsidRDefault="00322A06">
          <w:pPr>
            <w:pStyle w:val="FooterAgency"/>
          </w:pPr>
        </w:p>
      </w:tc>
    </w:tr>
    <w:tr w:rsidR="00322A06" w14:paraId="1E8CF07F" w14:textId="77777777">
      <w:tc>
        <w:tcPr>
          <w:tcW w:w="3291" w:type="pct"/>
          <w:tcMar>
            <w:left w:w="0" w:type="dxa"/>
            <w:right w:w="0" w:type="dxa"/>
          </w:tcMar>
        </w:tcPr>
        <w:p w14:paraId="046C44D0" w14:textId="101FC0FD" w:rsidR="00322A06" w:rsidRDefault="00322A06">
          <w:pPr>
            <w:pStyle w:val="FooterAgency"/>
          </w:pPr>
          <w:r>
            <w:rPr>
              <w:szCs w:val="15"/>
            </w:rPr>
            <w:fldChar w:fldCharType="begin"/>
          </w:r>
          <w:r>
            <w:rPr>
              <w:szCs w:val="15"/>
            </w:rPr>
            <w:instrText xml:space="preserve"> IF </w:instrText>
          </w:r>
          <w:fldSimple w:instr=" STYLEREF  &quot;Doc title (Agency)&quot;  \* MERGEFORMAT ">
            <w:r w:rsidR="00E42771" w:rsidRPr="00E42771">
              <w:rPr>
                <w:b/>
                <w:bCs/>
                <w:noProof/>
                <w:lang w:val="en-US"/>
              </w:rPr>
              <w:instrText>Public Declaration of Interests and Confidentiality Undertaking for the</w:instrText>
            </w:r>
            <w:r w:rsidR="00E42771">
              <w:rPr>
                <w:noProof/>
              </w:rPr>
              <w:instrText xml:space="preserve"> Management Board.</w:instrText>
            </w:r>
          </w:fldSimple>
          <w:r>
            <w:rPr>
              <w:szCs w:val="15"/>
            </w:rPr>
            <w:instrText xml:space="preserve"> &lt;&gt; "Error*"</w:instrText>
          </w:r>
          <w:fldSimple w:instr=" STYLEREF  &quot;Doc title (Agency)&quot;  \* MERGEFORMAT ">
            <w:r w:rsidR="00E42771">
              <w:rPr>
                <w:noProof/>
              </w:rPr>
              <w:instrText>Public Declaration of Interests and Confidentiality Undertaking for the Management Board.</w:instrText>
            </w:r>
          </w:fldSimple>
          <w:r>
            <w:rPr>
              <w:szCs w:val="15"/>
            </w:rPr>
            <w:instrText xml:space="preserve"> \* MERGEFORMAT </w:instrText>
          </w:r>
          <w:r>
            <w:rPr>
              <w:szCs w:val="15"/>
            </w:rPr>
            <w:fldChar w:fldCharType="separate"/>
          </w:r>
          <w:r w:rsidR="00E42771">
            <w:rPr>
              <w:noProof/>
            </w:rPr>
            <w:t>Public Declaration of Interests and Confidentiality Undertaking for the Management Board.</w:t>
          </w:r>
          <w:r>
            <w:rPr>
              <w:szCs w:val="15"/>
            </w:rPr>
            <w:fldChar w:fldCharType="end"/>
          </w:r>
          <w:r>
            <w:rPr>
              <w:szCs w:val="15"/>
            </w:rPr>
            <w:t xml:space="preserve"> </w:t>
          </w:r>
        </w:p>
      </w:tc>
      <w:tc>
        <w:tcPr>
          <w:tcW w:w="1709" w:type="pct"/>
          <w:tcMar>
            <w:left w:w="0" w:type="dxa"/>
            <w:right w:w="0" w:type="dxa"/>
          </w:tcMar>
        </w:tcPr>
        <w:p w14:paraId="48988757" w14:textId="77777777" w:rsidR="00322A06" w:rsidRDefault="00322A06">
          <w:pPr>
            <w:pStyle w:val="FooterAgency"/>
          </w:pPr>
        </w:p>
      </w:tc>
    </w:tr>
    <w:tr w:rsidR="00322A06" w14:paraId="413ED49D" w14:textId="77777777">
      <w:tc>
        <w:tcPr>
          <w:tcW w:w="3291" w:type="pct"/>
          <w:tcMar>
            <w:left w:w="0" w:type="dxa"/>
            <w:right w:w="0" w:type="dxa"/>
          </w:tcMar>
        </w:tcPr>
        <w:p w14:paraId="1FF30D8F" w14:textId="6468565A" w:rsidR="00322A06" w:rsidRDefault="00322A06">
          <w:pPr>
            <w:pStyle w:val="FooterAgency"/>
          </w:pPr>
          <w:r>
            <w:rPr>
              <w:szCs w:val="15"/>
            </w:rPr>
            <w:fldChar w:fldCharType="begin"/>
          </w:r>
          <w:r>
            <w:rPr>
              <w:szCs w:val="15"/>
            </w:rPr>
            <w:instrText xml:space="preserve"> IF </w:instrText>
          </w:r>
          <w:fldSimple w:instr=" DOCPROPERTY &quot;DM_emea_doc_ref_id&quot;  \* MERGEFORMAT ">
            <w:r w:rsidR="00B42EAB" w:rsidRPr="00B42EAB">
              <w:rPr>
                <w:b/>
                <w:bCs/>
                <w:lang w:val="en-US"/>
              </w:rPr>
              <w:instrText xml:space="preserve"> </w:instrText>
            </w:r>
          </w:fldSimple>
          <w:r>
            <w:rPr>
              <w:szCs w:val="15"/>
            </w:rPr>
            <w:instrText xml:space="preserve"> &lt;&gt; "Error*"</w:instrText>
          </w:r>
          <w:fldSimple w:instr=" DOCPROPERTY &quot;DM_emea_doc_ref_id&quot;  \* MERGEFORMAT ">
            <w:r w:rsidR="00B42EAB">
              <w:instrText xml:space="preserve"> </w:instrText>
            </w:r>
          </w:fldSimple>
          <w:r>
            <w:rPr>
              <w:szCs w:val="15"/>
            </w:rPr>
            <w:instrText xml:space="preserve"> \* MERGEFORMAT </w:instrText>
          </w:r>
          <w:r>
            <w:rPr>
              <w:szCs w:val="15"/>
            </w:rPr>
            <w:fldChar w:fldCharType="separate"/>
          </w:r>
          <w:r w:rsidR="00B42EAB">
            <w:rPr>
              <w:noProof/>
            </w:rPr>
            <w:t xml:space="preserve"> </w:t>
          </w:r>
          <w:r>
            <w:rPr>
              <w:szCs w:val="15"/>
            </w:rPr>
            <w:fldChar w:fldCharType="end"/>
          </w:r>
          <w:r>
            <w:rPr>
              <w:szCs w:val="15"/>
            </w:rPr>
            <w:t xml:space="preserve"> </w:t>
          </w:r>
        </w:p>
      </w:tc>
      <w:tc>
        <w:tcPr>
          <w:tcW w:w="1709" w:type="pct"/>
          <w:tcMar>
            <w:left w:w="0" w:type="dxa"/>
            <w:right w:w="0" w:type="dxa"/>
          </w:tcMar>
        </w:tcPr>
        <w:p w14:paraId="4A5BDD1F" w14:textId="77777777" w:rsidR="00322A06" w:rsidRDefault="00322A06">
          <w:pPr>
            <w:jc w:val="right"/>
            <w:rPr>
              <w:rStyle w:val="PageNumberAgency0"/>
              <w:lang w:val="fr-FR"/>
            </w:rPr>
          </w:pPr>
          <w:r>
            <w:rPr>
              <w:rStyle w:val="PageNumberAgency0"/>
              <w:lang w:val="fr-FR"/>
            </w:rPr>
            <w:t xml:space="preserve">Page </w:t>
          </w:r>
          <w:r>
            <w:rPr>
              <w:rStyle w:val="PageNumberAgency0"/>
            </w:rPr>
            <w:fldChar w:fldCharType="begin"/>
          </w:r>
          <w:r>
            <w:rPr>
              <w:rStyle w:val="PageNumberAgency0"/>
              <w:lang w:val="fr-FR"/>
            </w:rPr>
            <w:instrText xml:space="preserve"> PAGE </w:instrText>
          </w:r>
          <w:r>
            <w:rPr>
              <w:rStyle w:val="PageNumberAgency0"/>
            </w:rPr>
            <w:fldChar w:fldCharType="separate"/>
          </w:r>
          <w:r>
            <w:rPr>
              <w:rStyle w:val="PageNumberAgency0"/>
              <w:noProof/>
              <w:lang w:val="fr-FR"/>
            </w:rPr>
            <w:t>2</w:t>
          </w:r>
          <w:r>
            <w:rPr>
              <w:rStyle w:val="PageNumberAgency0"/>
            </w:rPr>
            <w:fldChar w:fldCharType="end"/>
          </w:r>
          <w:r>
            <w:rPr>
              <w:rStyle w:val="PageNumberAgency0"/>
              <w:lang w:val="fr-FR"/>
            </w:rPr>
            <w:t>/</w:t>
          </w:r>
          <w:r>
            <w:rPr>
              <w:rStyle w:val="PageNumberAgency0"/>
            </w:rPr>
            <w:fldChar w:fldCharType="begin"/>
          </w:r>
          <w:r>
            <w:rPr>
              <w:rStyle w:val="PageNumberAgency0"/>
              <w:lang w:val="fr-FR"/>
            </w:rPr>
            <w:instrText xml:space="preserve"> NUMPAGES </w:instrText>
          </w:r>
          <w:r>
            <w:rPr>
              <w:rStyle w:val="PageNumberAgency0"/>
            </w:rPr>
            <w:fldChar w:fldCharType="separate"/>
          </w:r>
          <w:r>
            <w:rPr>
              <w:rStyle w:val="PageNumberAgency0"/>
              <w:noProof/>
              <w:lang w:val="fr-FR"/>
            </w:rPr>
            <w:t>2</w:t>
          </w:r>
          <w:r>
            <w:rPr>
              <w:rStyle w:val="PageNumberAgency0"/>
            </w:rPr>
            <w:fldChar w:fldCharType="end"/>
          </w:r>
        </w:p>
      </w:tc>
    </w:tr>
  </w:tbl>
  <w:p w14:paraId="226F6986" w14:textId="77777777" w:rsidR="00322A06" w:rsidRDefault="00322A06" w:rsidP="00EE5C10">
    <w:pPr>
      <w:pStyle w:val="FooterAgency"/>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ayout w:type="fixed"/>
      <w:tblLook w:val="01E0" w:firstRow="1" w:lastRow="1" w:firstColumn="1" w:lastColumn="1" w:noHBand="0" w:noVBand="0"/>
    </w:tblPr>
    <w:tblGrid>
      <w:gridCol w:w="6521"/>
      <w:gridCol w:w="2892"/>
    </w:tblGrid>
    <w:tr w:rsidR="00322A06" w:rsidRPr="00A623BF" w14:paraId="059ACC66" w14:textId="77777777" w:rsidTr="002D0506">
      <w:tc>
        <w:tcPr>
          <w:tcW w:w="9413" w:type="dxa"/>
          <w:gridSpan w:val="2"/>
          <w:tcBorders>
            <w:top w:val="single" w:sz="2" w:space="0" w:color="auto"/>
            <w:left w:val="nil"/>
            <w:bottom w:val="nil"/>
            <w:right w:val="nil"/>
            <w:tl2br w:val="nil"/>
            <w:tr2bl w:val="nil"/>
          </w:tcBorders>
          <w:shd w:val="clear" w:color="auto" w:fill="auto"/>
          <w:tcMar>
            <w:left w:w="0" w:type="dxa"/>
            <w:right w:w="0" w:type="dxa"/>
          </w:tcMar>
          <w:vAlign w:val="bottom"/>
        </w:tcPr>
        <w:p w14:paraId="35CFF29A" w14:textId="77777777" w:rsidR="00322A06" w:rsidRPr="00A623BF" w:rsidRDefault="00322A06" w:rsidP="002D0506">
          <w:pPr>
            <w:rPr>
              <w:rFonts w:eastAsia="Verdana" w:cs="Verdana"/>
              <w:color w:val="6D6F71"/>
              <w:sz w:val="14"/>
              <w:szCs w:val="14"/>
            </w:rPr>
          </w:pPr>
        </w:p>
      </w:tc>
    </w:tr>
    <w:tr w:rsidR="00322A06" w:rsidRPr="00A623BF" w14:paraId="5C010B72" w14:textId="77777777" w:rsidTr="002D0506">
      <w:trPr>
        <w:trHeight w:hRule="exact" w:val="198"/>
      </w:trPr>
      <w:tc>
        <w:tcPr>
          <w:tcW w:w="6521" w:type="dxa"/>
          <w:shd w:val="clear" w:color="auto" w:fill="auto"/>
          <w:tcMar>
            <w:left w:w="0" w:type="dxa"/>
            <w:right w:w="0" w:type="dxa"/>
          </w:tcMar>
          <w:vAlign w:val="bottom"/>
        </w:tcPr>
        <w:p w14:paraId="1EA01F5A" w14:textId="087EBA62" w:rsidR="00322A06" w:rsidRPr="00A623BF" w:rsidRDefault="00322A06" w:rsidP="002D0506">
          <w:pPr>
            <w:rPr>
              <w:rFonts w:eastAsia="Verdana" w:cs="Verdana"/>
              <w:color w:val="6D6F71"/>
              <w:sz w:val="14"/>
              <w:szCs w:val="14"/>
            </w:rPr>
          </w:pPr>
          <w:r w:rsidRPr="00A623BF">
            <w:rPr>
              <w:rFonts w:eastAsia="Verdana" w:cs="Verdana"/>
              <w:b/>
              <w:color w:val="003399"/>
              <w:sz w:val="13"/>
              <w:szCs w:val="14"/>
            </w:rPr>
            <w:t xml:space="preserve">Official </w:t>
          </w:r>
          <w:r w:rsidR="00212C95" w:rsidRPr="00A623BF">
            <w:rPr>
              <w:rFonts w:eastAsia="Verdana" w:cs="Verdana"/>
              <w:b/>
              <w:color w:val="003399"/>
              <w:sz w:val="13"/>
              <w:szCs w:val="14"/>
            </w:rPr>
            <w:t>address</w:t>
          </w:r>
          <w:r w:rsidR="00212C95" w:rsidRPr="00A623BF">
            <w:rPr>
              <w:rFonts w:eastAsia="Verdana" w:cs="Verdana"/>
              <w:color w:val="6D6F71"/>
              <w:sz w:val="14"/>
              <w:szCs w:val="14"/>
            </w:rPr>
            <w:t xml:space="preserve"> Domenico</w:t>
          </w:r>
          <w:r w:rsidRPr="00A623BF">
            <w:rPr>
              <w:rFonts w:eastAsia="Verdana" w:cs="Verdana"/>
              <w:color w:val="6D6F71"/>
              <w:sz w:val="14"/>
              <w:szCs w:val="14"/>
            </w:rPr>
            <w:t xml:space="preserve"> Scarlattilaan 6  </w:t>
          </w:r>
          <w:r w:rsidRPr="00A623BF">
            <w:rPr>
              <w:rFonts w:eastAsia="Verdana" w:cs="Verdana"/>
              <w:b/>
              <w:color w:val="003399"/>
              <w:sz w:val="13"/>
              <w:szCs w:val="14"/>
            </w:rPr>
            <w:t>●</w:t>
          </w:r>
          <w:r w:rsidRPr="00A623BF">
            <w:rPr>
              <w:rFonts w:eastAsia="Verdana" w:cs="Verdana"/>
              <w:color w:val="6D6F71"/>
              <w:sz w:val="14"/>
              <w:szCs w:val="14"/>
            </w:rPr>
            <w:t xml:space="preserve">  1083 HS Amsterdam  </w:t>
          </w:r>
          <w:r w:rsidRPr="00A623BF">
            <w:rPr>
              <w:rFonts w:eastAsia="Verdana" w:cs="Verdana"/>
              <w:b/>
              <w:color w:val="003399"/>
              <w:sz w:val="13"/>
              <w:szCs w:val="14"/>
            </w:rPr>
            <w:t>●</w:t>
          </w:r>
          <w:r w:rsidRPr="00A623BF">
            <w:rPr>
              <w:rFonts w:eastAsia="Verdana" w:cs="Verdana"/>
              <w:color w:val="6D6F71"/>
              <w:sz w:val="14"/>
              <w:szCs w:val="14"/>
            </w:rPr>
            <w:t xml:space="preserve">  The Netherlands</w:t>
          </w:r>
        </w:p>
      </w:tc>
      <w:tc>
        <w:tcPr>
          <w:tcW w:w="2892" w:type="dxa"/>
          <w:vMerge w:val="restart"/>
          <w:shd w:val="clear" w:color="auto" w:fill="auto"/>
          <w:tcMar>
            <w:left w:w="0" w:type="dxa"/>
            <w:right w:w="0" w:type="dxa"/>
          </w:tcMar>
          <w:vAlign w:val="bottom"/>
        </w:tcPr>
        <w:tbl>
          <w:tblPr>
            <w:tblW w:w="0" w:type="auto"/>
            <w:jc w:val="right"/>
            <w:tblLayout w:type="fixed"/>
            <w:tblLook w:val="01E0" w:firstRow="1" w:lastRow="1" w:firstColumn="1" w:lastColumn="1" w:noHBand="0" w:noVBand="0"/>
          </w:tblPr>
          <w:tblGrid>
            <w:gridCol w:w="2183"/>
            <w:gridCol w:w="709"/>
          </w:tblGrid>
          <w:tr w:rsidR="00322A06" w:rsidRPr="00A623BF" w14:paraId="46B078B5" w14:textId="77777777" w:rsidTr="002D0506">
            <w:trPr>
              <w:trHeight w:val="180"/>
              <w:tblHeader/>
              <w:jc w:val="right"/>
            </w:trPr>
            <w:tc>
              <w:tcPr>
                <w:tcW w:w="2183" w:type="dxa"/>
                <w:vMerge w:val="restart"/>
                <w:tcBorders>
                  <w:top w:val="nil"/>
                  <w:left w:val="nil"/>
                  <w:bottom w:val="nil"/>
                  <w:right w:val="nil"/>
                  <w:tl2br w:val="nil"/>
                  <w:tr2bl w:val="nil"/>
                </w:tcBorders>
                <w:shd w:val="clear" w:color="auto" w:fill="auto"/>
                <w:vAlign w:val="bottom"/>
              </w:tcPr>
              <w:p w14:paraId="7FDF7F4E" w14:textId="77777777" w:rsidR="00322A06" w:rsidRPr="00A623BF" w:rsidRDefault="00322A06" w:rsidP="002D0506">
                <w:pPr>
                  <w:jc w:val="right"/>
                  <w:rPr>
                    <w:rFonts w:eastAsia="Verdana" w:cs="Verdana"/>
                    <w:color w:val="6D6F71"/>
                    <w:sz w:val="14"/>
                    <w:szCs w:val="14"/>
                  </w:rPr>
                </w:pPr>
                <w:r w:rsidRPr="00A623BF">
                  <w:rPr>
                    <w:rFonts w:eastAsia="Verdana" w:cs="Verdana"/>
                    <w:color w:val="6D6F71"/>
                    <w:sz w:val="11"/>
                    <w:szCs w:val="11"/>
                  </w:rPr>
                  <w:t xml:space="preserve">An agency of the European Union  </w:t>
                </w:r>
              </w:p>
            </w:tc>
            <w:tc>
              <w:tcPr>
                <w:tcW w:w="709" w:type="dxa"/>
                <w:vMerge w:val="restart"/>
                <w:tcBorders>
                  <w:top w:val="nil"/>
                  <w:left w:val="nil"/>
                  <w:bottom w:val="nil"/>
                  <w:right w:val="nil"/>
                  <w:tl2br w:val="nil"/>
                  <w:tr2bl w:val="nil"/>
                </w:tcBorders>
                <w:shd w:val="clear" w:color="auto" w:fill="auto"/>
                <w:tcMar>
                  <w:right w:w="6" w:type="dxa"/>
                </w:tcMar>
                <w:vAlign w:val="bottom"/>
              </w:tcPr>
              <w:p w14:paraId="3C23DBB5" w14:textId="77777777" w:rsidR="00322A06" w:rsidRPr="00A623BF" w:rsidRDefault="00322A06" w:rsidP="002D0506">
                <w:pPr>
                  <w:jc w:val="right"/>
                  <w:rPr>
                    <w:rFonts w:eastAsia="Verdana" w:cs="Verdana"/>
                    <w:color w:val="6D6F71"/>
                    <w:sz w:val="14"/>
                    <w:szCs w:val="14"/>
                  </w:rPr>
                </w:pPr>
                <w:r w:rsidRPr="00A623BF">
                  <w:rPr>
                    <w:rFonts w:eastAsia="Verdana" w:cs="Verdana"/>
                    <w:noProof/>
                    <w:color w:val="6D6F71"/>
                    <w:sz w:val="14"/>
                    <w:szCs w:val="14"/>
                  </w:rPr>
                  <w:drawing>
                    <wp:inline distT="0" distB="0" distL="0" distR="0" wp14:anchorId="65826E50" wp14:editId="57CEE148">
                      <wp:extent cx="390525" cy="266700"/>
                      <wp:effectExtent l="0" t="0" r="0" b="0"/>
                      <wp:docPr id="2" name="Picture 1" descr="E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U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0525" cy="266700"/>
                              </a:xfrm>
                              <a:prstGeom prst="rect">
                                <a:avLst/>
                              </a:prstGeom>
                              <a:noFill/>
                              <a:ln>
                                <a:noFill/>
                              </a:ln>
                            </pic:spPr>
                          </pic:pic>
                        </a:graphicData>
                      </a:graphic>
                    </wp:inline>
                  </w:drawing>
                </w:r>
              </w:p>
            </w:tc>
          </w:tr>
          <w:tr w:rsidR="00322A06" w:rsidRPr="00A623BF" w14:paraId="1C6C3BA9" w14:textId="77777777" w:rsidTr="002D0506">
            <w:trPr>
              <w:trHeight w:val="390"/>
              <w:jc w:val="right"/>
            </w:trPr>
            <w:tc>
              <w:tcPr>
                <w:tcW w:w="2183" w:type="dxa"/>
                <w:vMerge/>
                <w:shd w:val="clear" w:color="auto" w:fill="auto"/>
              </w:tcPr>
              <w:p w14:paraId="7B139C4E" w14:textId="77777777" w:rsidR="00322A06" w:rsidRPr="00A623BF" w:rsidRDefault="00322A06" w:rsidP="002D0506">
                <w:pPr>
                  <w:rPr>
                    <w:rFonts w:eastAsia="Verdana" w:cs="Verdana"/>
                    <w:color w:val="6D6F71"/>
                    <w:sz w:val="14"/>
                    <w:szCs w:val="14"/>
                  </w:rPr>
                </w:pPr>
              </w:p>
            </w:tc>
            <w:tc>
              <w:tcPr>
                <w:tcW w:w="709" w:type="dxa"/>
                <w:vMerge/>
                <w:shd w:val="clear" w:color="auto" w:fill="auto"/>
              </w:tcPr>
              <w:p w14:paraId="3A605366" w14:textId="77777777" w:rsidR="00322A06" w:rsidRPr="00A623BF" w:rsidRDefault="00322A06" w:rsidP="002D0506">
                <w:pPr>
                  <w:rPr>
                    <w:rFonts w:eastAsia="Verdana" w:cs="Verdana"/>
                    <w:color w:val="6D6F71"/>
                    <w:sz w:val="14"/>
                    <w:szCs w:val="14"/>
                  </w:rPr>
                </w:pPr>
              </w:p>
            </w:tc>
          </w:tr>
        </w:tbl>
        <w:p w14:paraId="7F39806E" w14:textId="77777777" w:rsidR="00322A06" w:rsidRPr="00A623BF" w:rsidRDefault="00322A06" w:rsidP="002D0506">
          <w:pPr>
            <w:widowControl w:val="0"/>
            <w:adjustRightInd w:val="0"/>
            <w:jc w:val="right"/>
            <w:rPr>
              <w:rFonts w:eastAsia="Verdana" w:cs="Verdana"/>
              <w:color w:val="6D6F71"/>
              <w:sz w:val="14"/>
              <w:szCs w:val="14"/>
            </w:rPr>
          </w:pPr>
        </w:p>
      </w:tc>
    </w:tr>
    <w:tr w:rsidR="00322A06" w:rsidRPr="00A623BF" w14:paraId="0364006A" w14:textId="77777777" w:rsidTr="002D0506">
      <w:trPr>
        <w:trHeight w:val="390"/>
      </w:trPr>
      <w:tc>
        <w:tcPr>
          <w:tcW w:w="6521" w:type="dxa"/>
          <w:shd w:val="clear" w:color="auto" w:fill="auto"/>
          <w:tcMar>
            <w:left w:w="0" w:type="dxa"/>
            <w:right w:w="0" w:type="dxa"/>
          </w:tcMar>
          <w:vAlign w:val="bottom"/>
        </w:tcPr>
        <w:tbl>
          <w:tblPr>
            <w:tblW w:w="6521" w:type="dxa"/>
            <w:tblLayout w:type="fixed"/>
            <w:tblCellMar>
              <w:left w:w="0" w:type="dxa"/>
              <w:right w:w="0" w:type="dxa"/>
            </w:tblCellMar>
            <w:tblLook w:val="01E0" w:firstRow="1" w:lastRow="1" w:firstColumn="1" w:lastColumn="1" w:noHBand="0" w:noVBand="0"/>
          </w:tblPr>
          <w:tblGrid>
            <w:gridCol w:w="4111"/>
            <w:gridCol w:w="2410"/>
          </w:tblGrid>
          <w:tr w:rsidR="00322A06" w:rsidRPr="00A623BF" w14:paraId="223ACD6B" w14:textId="77777777" w:rsidTr="002D0506">
            <w:trPr>
              <w:trHeight w:hRule="exact" w:val="198"/>
            </w:trPr>
            <w:tc>
              <w:tcPr>
                <w:tcW w:w="6521" w:type="dxa"/>
                <w:gridSpan w:val="2"/>
                <w:vAlign w:val="bottom"/>
              </w:tcPr>
              <w:p w14:paraId="2F210EA0" w14:textId="2659C59D" w:rsidR="00322A06" w:rsidRPr="00A623BF" w:rsidRDefault="00322A06" w:rsidP="002D0506">
                <w:pPr>
                  <w:rPr>
                    <w:rFonts w:eastAsia="Verdana" w:cs="Verdana"/>
                    <w:color w:val="6D6F71"/>
                    <w:sz w:val="14"/>
                    <w:szCs w:val="14"/>
                  </w:rPr>
                </w:pPr>
                <w:r w:rsidRPr="00A623BF">
                  <w:rPr>
                    <w:rFonts w:eastAsia="Verdana" w:cs="Verdana"/>
                    <w:b/>
                    <w:color w:val="003399"/>
                    <w:sz w:val="13"/>
                    <w:szCs w:val="14"/>
                  </w:rPr>
                  <w:t xml:space="preserve">Address for visits and </w:t>
                </w:r>
                <w:r w:rsidR="00212C95" w:rsidRPr="00A623BF">
                  <w:rPr>
                    <w:rFonts w:eastAsia="Verdana" w:cs="Verdana"/>
                    <w:b/>
                    <w:color w:val="003399"/>
                    <w:sz w:val="13"/>
                    <w:szCs w:val="14"/>
                  </w:rPr>
                  <w:t>deliveries</w:t>
                </w:r>
                <w:r w:rsidR="00212C95" w:rsidRPr="00A623BF">
                  <w:rPr>
                    <w:rFonts w:eastAsia="Verdana" w:cs="Verdana"/>
                    <w:color w:val="6D6F71"/>
                    <w:sz w:val="14"/>
                    <w:szCs w:val="14"/>
                  </w:rPr>
                  <w:t xml:space="preserve"> Refer</w:t>
                </w:r>
                <w:r w:rsidRPr="00A623BF">
                  <w:rPr>
                    <w:rFonts w:eastAsia="Verdana" w:cs="Verdana"/>
                    <w:color w:val="6D6F71"/>
                    <w:sz w:val="14"/>
                    <w:szCs w:val="14"/>
                  </w:rPr>
                  <w:t xml:space="preserve"> to </w:t>
                </w:r>
                <w:r w:rsidRPr="00424710">
                  <w:rPr>
                    <w:rFonts w:eastAsia="Verdana" w:cs="Verdana"/>
                    <w:color w:val="808080"/>
                    <w:sz w:val="14"/>
                    <w:szCs w:val="14"/>
                  </w:rPr>
                  <w:t>www.ema.europa.eu/how-to-find-us</w:t>
                </w:r>
                <w:r w:rsidRPr="00A623BF">
                  <w:rPr>
                    <w:rFonts w:eastAsia="Verdana" w:cs="Verdana"/>
                    <w:color w:val="6D6F71"/>
                    <w:sz w:val="14"/>
                    <w:szCs w:val="14"/>
                  </w:rPr>
                  <w:t xml:space="preserve"> </w:t>
                </w:r>
              </w:p>
            </w:tc>
          </w:tr>
          <w:tr w:rsidR="00322A06" w:rsidRPr="00A623BF" w14:paraId="0A1E682D" w14:textId="77777777" w:rsidTr="002D0506">
            <w:trPr>
              <w:trHeight w:hRule="exact" w:val="198"/>
            </w:trPr>
            <w:tc>
              <w:tcPr>
                <w:tcW w:w="4111" w:type="dxa"/>
                <w:vAlign w:val="bottom"/>
              </w:tcPr>
              <w:p w14:paraId="44E74BAD" w14:textId="77777777" w:rsidR="00322A06" w:rsidRPr="00A623BF" w:rsidRDefault="00322A06" w:rsidP="002D0506">
                <w:pPr>
                  <w:rPr>
                    <w:rFonts w:eastAsia="Verdana" w:cs="Verdana"/>
                    <w:color w:val="6D6F71"/>
                    <w:sz w:val="14"/>
                    <w:szCs w:val="14"/>
                  </w:rPr>
                </w:pPr>
                <w:r w:rsidRPr="00A623BF">
                  <w:rPr>
                    <w:rFonts w:eastAsia="Verdana" w:cs="Verdana"/>
                    <w:b/>
                    <w:color w:val="003399"/>
                    <w:sz w:val="13"/>
                    <w:szCs w:val="14"/>
                  </w:rPr>
                  <w:t xml:space="preserve">Send us a question  </w:t>
                </w:r>
                <w:r w:rsidRPr="00A623BF">
                  <w:rPr>
                    <w:rFonts w:eastAsia="Verdana" w:cs="Verdana"/>
                    <w:color w:val="6D6F71"/>
                    <w:sz w:val="14"/>
                    <w:szCs w:val="14"/>
                  </w:rPr>
                  <w:t xml:space="preserve">Go to </w:t>
                </w:r>
                <w:r w:rsidRPr="00424710">
                  <w:rPr>
                    <w:rFonts w:eastAsia="Verdana" w:cs="Verdana"/>
                    <w:color w:val="808080"/>
                    <w:sz w:val="14"/>
                    <w:szCs w:val="14"/>
                  </w:rPr>
                  <w:t>www.ema.europa.eu/contact</w:t>
                </w:r>
                <w:r w:rsidRPr="00A623BF">
                  <w:rPr>
                    <w:rFonts w:eastAsia="Verdana" w:cs="Verdana"/>
                    <w:color w:val="6D6F71"/>
                    <w:sz w:val="14"/>
                    <w:szCs w:val="14"/>
                  </w:rPr>
                  <w:t xml:space="preserve"> </w:t>
                </w:r>
              </w:p>
            </w:tc>
            <w:tc>
              <w:tcPr>
                <w:tcW w:w="2410" w:type="dxa"/>
                <w:vAlign w:val="bottom"/>
              </w:tcPr>
              <w:p w14:paraId="784F0276" w14:textId="77777777" w:rsidR="00322A06" w:rsidRPr="00A623BF" w:rsidRDefault="00322A06" w:rsidP="002D0506">
                <w:pPr>
                  <w:rPr>
                    <w:rFonts w:eastAsia="Verdana" w:cs="Verdana"/>
                    <w:b/>
                    <w:color w:val="003399"/>
                    <w:sz w:val="13"/>
                    <w:szCs w:val="14"/>
                  </w:rPr>
                </w:pPr>
                <w:r w:rsidRPr="00A623BF">
                  <w:rPr>
                    <w:rFonts w:eastAsia="Verdana" w:cs="Verdana"/>
                    <w:b/>
                    <w:color w:val="003399"/>
                    <w:sz w:val="13"/>
                    <w:szCs w:val="14"/>
                  </w:rPr>
                  <w:t>Telephone</w:t>
                </w:r>
                <w:r w:rsidRPr="00A623BF">
                  <w:rPr>
                    <w:rFonts w:eastAsia="Verdana" w:cs="Verdana"/>
                    <w:color w:val="6D6F71"/>
                    <w:sz w:val="14"/>
                    <w:szCs w:val="14"/>
                  </w:rPr>
                  <w:t xml:space="preserve"> +31 (0)88 781 6000</w:t>
                </w:r>
              </w:p>
            </w:tc>
          </w:tr>
        </w:tbl>
        <w:p w14:paraId="4B8F2AD6" w14:textId="77777777" w:rsidR="00322A06" w:rsidRPr="00A623BF" w:rsidRDefault="00322A06" w:rsidP="002D0506">
          <w:pPr>
            <w:rPr>
              <w:rFonts w:eastAsia="Verdana" w:cs="Verdana"/>
              <w:color w:val="6D6F71"/>
              <w:sz w:val="14"/>
              <w:szCs w:val="14"/>
            </w:rPr>
          </w:pPr>
        </w:p>
      </w:tc>
      <w:tc>
        <w:tcPr>
          <w:tcW w:w="2892" w:type="dxa"/>
          <w:vMerge/>
          <w:shd w:val="clear" w:color="auto" w:fill="auto"/>
          <w:tcMar>
            <w:left w:w="0" w:type="dxa"/>
            <w:right w:w="0" w:type="dxa"/>
          </w:tcMar>
          <w:vAlign w:val="bottom"/>
        </w:tcPr>
        <w:p w14:paraId="4E6B3F30" w14:textId="77777777" w:rsidR="00322A06" w:rsidRPr="00A623BF" w:rsidRDefault="00322A06" w:rsidP="002D0506">
          <w:pPr>
            <w:rPr>
              <w:rFonts w:eastAsia="Verdana" w:cs="Verdana"/>
              <w:color w:val="6D6F71"/>
              <w:sz w:val="14"/>
              <w:szCs w:val="14"/>
            </w:rPr>
          </w:pPr>
        </w:p>
      </w:tc>
    </w:tr>
    <w:tr w:rsidR="00322A06" w:rsidRPr="00A623BF" w14:paraId="2EBE2729" w14:textId="77777777" w:rsidTr="002D0506">
      <w:tc>
        <w:tcPr>
          <w:tcW w:w="9413" w:type="dxa"/>
          <w:gridSpan w:val="2"/>
          <w:shd w:val="clear" w:color="auto" w:fill="auto"/>
          <w:tcMar>
            <w:left w:w="0" w:type="dxa"/>
            <w:right w:w="0" w:type="dxa"/>
          </w:tcMar>
          <w:vAlign w:val="bottom"/>
        </w:tcPr>
        <w:p w14:paraId="2E708C2B" w14:textId="77777777" w:rsidR="00322A06" w:rsidRPr="00A623BF" w:rsidRDefault="00322A06" w:rsidP="002D0506">
          <w:pPr>
            <w:rPr>
              <w:rFonts w:eastAsia="Verdana" w:cs="Verdana"/>
              <w:color w:val="6D6F71"/>
              <w:sz w:val="14"/>
              <w:szCs w:val="14"/>
            </w:rPr>
          </w:pPr>
        </w:p>
      </w:tc>
    </w:tr>
    <w:tr w:rsidR="00322A06" w:rsidRPr="00A623BF" w14:paraId="7233FEF5" w14:textId="77777777" w:rsidTr="002D0506">
      <w:tc>
        <w:tcPr>
          <w:tcW w:w="9413" w:type="dxa"/>
          <w:gridSpan w:val="2"/>
          <w:shd w:val="clear" w:color="auto" w:fill="auto"/>
          <w:tcMar>
            <w:left w:w="0" w:type="dxa"/>
            <w:right w:w="0" w:type="dxa"/>
          </w:tcMar>
          <w:vAlign w:val="bottom"/>
        </w:tcPr>
        <w:p w14:paraId="4FF12C0E" w14:textId="05DD98EF" w:rsidR="00322A06" w:rsidRPr="00A623BF" w:rsidRDefault="00322A06" w:rsidP="002D0506">
          <w:pPr>
            <w:jc w:val="center"/>
            <w:rPr>
              <w:rFonts w:eastAsia="Verdana" w:cs="Verdana"/>
              <w:color w:val="6D6F71"/>
              <w:sz w:val="14"/>
              <w:szCs w:val="14"/>
            </w:rPr>
          </w:pPr>
          <w:r w:rsidRPr="00A623BF">
            <w:rPr>
              <w:rFonts w:eastAsia="Verdana" w:cs="Verdana"/>
              <w:color w:val="6D6F71"/>
              <w:sz w:val="14"/>
              <w:szCs w:val="14"/>
            </w:rPr>
            <w:t xml:space="preserve">© European Medicines Agency, </w:t>
          </w:r>
          <w:r w:rsidRPr="00A623BF">
            <w:rPr>
              <w:rFonts w:eastAsia="Verdana" w:cs="Verdana"/>
              <w:color w:val="6D6F71"/>
              <w:sz w:val="14"/>
              <w:szCs w:val="14"/>
            </w:rPr>
            <w:fldChar w:fldCharType="begin"/>
          </w:r>
          <w:r w:rsidRPr="00A623BF">
            <w:rPr>
              <w:rFonts w:eastAsia="Verdana" w:cs="Verdana"/>
              <w:color w:val="6D6F71"/>
              <w:sz w:val="14"/>
              <w:szCs w:val="14"/>
            </w:rPr>
            <w:instrText xml:space="preserve"> DATE  \@ "yyyy"  \* MERGEFORMAT </w:instrText>
          </w:r>
          <w:r w:rsidRPr="00A623BF">
            <w:rPr>
              <w:rFonts w:eastAsia="Verdana" w:cs="Verdana"/>
              <w:color w:val="6D6F71"/>
              <w:sz w:val="14"/>
              <w:szCs w:val="14"/>
            </w:rPr>
            <w:fldChar w:fldCharType="separate"/>
          </w:r>
          <w:r w:rsidR="009876A9">
            <w:rPr>
              <w:rFonts w:eastAsia="Verdana" w:cs="Verdana"/>
              <w:noProof/>
              <w:color w:val="6D6F71"/>
              <w:sz w:val="14"/>
              <w:szCs w:val="14"/>
            </w:rPr>
            <w:t>2024</w:t>
          </w:r>
          <w:r w:rsidRPr="00A623BF">
            <w:rPr>
              <w:rFonts w:eastAsia="Verdana" w:cs="Verdana"/>
              <w:color w:val="6D6F71"/>
              <w:sz w:val="14"/>
              <w:szCs w:val="14"/>
            </w:rPr>
            <w:fldChar w:fldCharType="end"/>
          </w:r>
          <w:r w:rsidRPr="00A623BF">
            <w:rPr>
              <w:rFonts w:eastAsia="Verdana" w:cs="Verdana"/>
              <w:color w:val="6D6F71"/>
              <w:sz w:val="14"/>
              <w:szCs w:val="14"/>
            </w:rPr>
            <w:t>. Reproduction is authorised provided the source is acknowledged.</w:t>
          </w:r>
        </w:p>
      </w:tc>
    </w:tr>
  </w:tbl>
  <w:p w14:paraId="4FC8F018" w14:textId="77777777" w:rsidR="00322A06" w:rsidRDefault="00322A06" w:rsidP="00052926">
    <w:pPr>
      <w:pStyle w:val="FooterAgency"/>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D009E1" w14:textId="77777777" w:rsidR="00B42EAB" w:rsidRDefault="00B42EAB">
      <w:r>
        <w:separator/>
      </w:r>
    </w:p>
  </w:footnote>
  <w:footnote w:type="continuationSeparator" w:id="0">
    <w:p w14:paraId="74594B67" w14:textId="77777777" w:rsidR="00B42EAB" w:rsidRDefault="00B42E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205739" w14:textId="77777777" w:rsidR="00A7392C" w:rsidRDefault="00A7392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077C1" w14:textId="1B3CCB2E" w:rsidR="00A7392C" w:rsidRPr="00E42771" w:rsidRDefault="00E42771">
    <w:pPr>
      <w:pStyle w:val="Header"/>
      <w:rPr>
        <w:lang w:val="en-US"/>
      </w:rPr>
    </w:pPr>
    <w:r>
      <w:rPr>
        <w:lang w:val="en-US"/>
      </w:rPr>
      <w:t>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1C5F8" w14:textId="77777777" w:rsidR="00322A06" w:rsidRDefault="00322A06" w:rsidP="00B636AF">
    <w:pPr>
      <w:pStyle w:val="HeaderAgency"/>
      <w:jc w:val="center"/>
    </w:pPr>
    <w:r>
      <w:rPr>
        <w:noProof/>
      </w:rPr>
      <w:drawing>
        <wp:inline distT="0" distB="0" distL="0" distR="0" wp14:anchorId="586FC226" wp14:editId="52782078">
          <wp:extent cx="3562350" cy="1800225"/>
          <wp:effectExtent l="0" t="0" r="0" b="0"/>
          <wp:docPr id="1" name="Picture 1" descr="Logo MS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MSWor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62350" cy="180022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E2083"/>
    <w:multiLevelType w:val="multilevel"/>
    <w:tmpl w:val="DFA43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85F4D74"/>
    <w:multiLevelType w:val="multilevel"/>
    <w:tmpl w:val="A02E932A"/>
    <w:styleLink w:val="BulletsAgency"/>
    <w:lvl w:ilvl="0">
      <w:start w:val="1"/>
      <w:numFmt w:val="bullet"/>
      <w:lvlText w:val=""/>
      <w:lvlJc w:val="left"/>
      <w:pPr>
        <w:tabs>
          <w:tab w:val="num" w:pos="357"/>
        </w:tabs>
        <w:ind w:left="357" w:hanging="357"/>
      </w:pPr>
      <w:rPr>
        <w:rFonts w:ascii="Symbol" w:hAnsi="Symbol" w:hint="default"/>
        <w:color w:val="003399"/>
        <w:sz w:val="18"/>
      </w:rPr>
    </w:lvl>
    <w:lvl w:ilvl="1">
      <w:start w:val="1"/>
      <w:numFmt w:val="bullet"/>
      <w:lvlText w:val=""/>
      <w:lvlJc w:val="left"/>
      <w:pPr>
        <w:tabs>
          <w:tab w:val="num" w:pos="720"/>
        </w:tabs>
        <w:ind w:left="720" w:hanging="363"/>
      </w:pPr>
      <w:rPr>
        <w:rFonts w:ascii="Symbol" w:hAnsi="Symbol" w:hint="default"/>
        <w:color w:val="003399"/>
      </w:rPr>
    </w:lvl>
    <w:lvl w:ilvl="2">
      <w:start w:val="1"/>
      <w:numFmt w:val="none"/>
      <w:lvlText w:val=""/>
      <w:lvlJc w:val="left"/>
      <w:pPr>
        <w:tabs>
          <w:tab w:val="num" w:pos="720"/>
        </w:tabs>
        <w:ind w:left="720" w:firstLine="0"/>
      </w:pPr>
      <w:rPr>
        <w:rFonts w:hint="default"/>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lef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left"/>
      <w:pPr>
        <w:tabs>
          <w:tab w:val="num" w:pos="720"/>
        </w:tabs>
        <w:ind w:left="720" w:firstLine="0"/>
      </w:pPr>
      <w:rPr>
        <w:rFonts w:hint="default"/>
      </w:rPr>
    </w:lvl>
  </w:abstractNum>
  <w:abstractNum w:abstractNumId="2" w15:restartNumberingAfterBreak="0">
    <w:nsid w:val="0A127BC8"/>
    <w:multiLevelType w:val="multilevel"/>
    <w:tmpl w:val="A66AC686"/>
    <w:lvl w:ilvl="0">
      <w:start w:val="1"/>
      <w:numFmt w:val="decimal"/>
      <w:pStyle w:val="TableheadingAgency"/>
      <w:suff w:val="space"/>
      <w:lvlText w:val="Table %1. "/>
      <w:lvlJc w:val="left"/>
      <w:pPr>
        <w:ind w:left="0" w:firstLine="0"/>
      </w:pPr>
      <w:rPr>
        <w:rFonts w:ascii="Verdana" w:hAnsi="Verdana" w:hint="default"/>
        <w:b/>
        <w:i w:val="0"/>
        <w:sz w:val="18"/>
        <w:szCs w:val="18"/>
      </w:rPr>
    </w:lvl>
    <w:lvl w:ilvl="1">
      <w:start w:val="1"/>
      <w:numFmt w:val="decimalZero"/>
      <w:isLgl/>
      <w:lvlText w:val="%1Section .%2"/>
      <w:lvlJc w:val="left"/>
      <w:pPr>
        <w:tabs>
          <w:tab w:val="num" w:pos="1080"/>
        </w:tabs>
        <w:ind w:left="0" w:firstLine="0"/>
      </w:pPr>
      <w:rPr>
        <w:rFonts w:hint="default"/>
      </w:rPr>
    </w:lvl>
    <w:lvl w:ilvl="2">
      <w:start w:val="1"/>
      <w:numFmt w:val="lowerLetter"/>
      <w:lvlText w:val="(%3)"/>
      <w:lvlJc w:val="left"/>
      <w:pPr>
        <w:tabs>
          <w:tab w:val="num" w:pos="720"/>
        </w:tabs>
        <w:ind w:left="720" w:hanging="432"/>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3" w15:restartNumberingAfterBreak="0">
    <w:nsid w:val="0BC24B94"/>
    <w:multiLevelType w:val="multilevel"/>
    <w:tmpl w:val="3F3412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DB101E4"/>
    <w:multiLevelType w:val="multilevel"/>
    <w:tmpl w:val="6E427D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7A0AF4"/>
    <w:multiLevelType w:val="multilevel"/>
    <w:tmpl w:val="14DA7716"/>
    <w:lvl w:ilvl="0">
      <w:start w:val="1"/>
      <w:numFmt w:val="decimal"/>
      <w:pStyle w:val="FigureheadingAgency"/>
      <w:suff w:val="space"/>
      <w:lvlText w:val="Figure %1. "/>
      <w:lvlJc w:val="left"/>
      <w:pPr>
        <w:ind w:left="432" w:hanging="432"/>
      </w:pPr>
      <w:rPr>
        <w:rFonts w:ascii="Verdana" w:hAnsi="Verdana" w:hint="default"/>
        <w:b/>
        <w:i w:val="0"/>
        <w:color w:val="auto"/>
        <w:sz w:val="18"/>
        <w:szCs w:val="18"/>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155A5481"/>
    <w:multiLevelType w:val="hybridMultilevel"/>
    <w:tmpl w:val="2BD4E03A"/>
    <w:lvl w:ilvl="0" w:tplc="2000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18D31DA9"/>
    <w:multiLevelType w:val="multilevel"/>
    <w:tmpl w:val="092EA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E64282B"/>
    <w:multiLevelType w:val="multilevel"/>
    <w:tmpl w:val="7614763A"/>
    <w:styleLink w:val="NumberlistAgency"/>
    <w:lvl w:ilvl="0">
      <w:start w:val="1"/>
      <w:numFmt w:val="decimal"/>
      <w:lvlText w:val="%1."/>
      <w:lvlJc w:val="left"/>
      <w:pPr>
        <w:tabs>
          <w:tab w:val="num" w:pos="360"/>
        </w:tabs>
        <w:ind w:left="360" w:hanging="360"/>
      </w:pPr>
      <w:rPr>
        <w:rFonts w:ascii="Verdana" w:hAnsi="Verdana" w:hint="default"/>
        <w:b w:val="0"/>
        <w:i w:val="0"/>
        <w:caps w:val="0"/>
        <w:strike w:val="0"/>
        <w:dstrike w:val="0"/>
        <w:vanish w:val="0"/>
        <w:color w:val="auto"/>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964"/>
        </w:tabs>
        <w:ind w:left="964" w:hanging="604"/>
      </w:pPr>
      <w:rPr>
        <w:rFonts w:ascii="Verdana" w:hAnsi="Verdana" w:hint="default"/>
        <w:b w:val="0"/>
        <w:i w:val="0"/>
        <w:caps w:val="0"/>
        <w:strike w:val="0"/>
        <w:dstrike w:val="0"/>
        <w:vanish w:val="0"/>
        <w:color w:val="auto"/>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964"/>
        </w:tabs>
        <w:ind w:left="964" w:hanging="607"/>
      </w:pPr>
      <w:rPr>
        <w:rFonts w:hint="default"/>
      </w:rPr>
    </w:lvl>
    <w:lvl w:ilvl="3">
      <w:start w:val="1"/>
      <w:numFmt w:val="none"/>
      <w:lvlText w:val=""/>
      <w:lvlJc w:val="left"/>
      <w:pPr>
        <w:tabs>
          <w:tab w:val="num" w:pos="964"/>
        </w:tabs>
        <w:ind w:left="964" w:hanging="607"/>
      </w:pPr>
      <w:rPr>
        <w:rFonts w:hint="default"/>
      </w:rPr>
    </w:lvl>
    <w:lvl w:ilvl="4">
      <w:start w:val="1"/>
      <w:numFmt w:val="none"/>
      <w:lvlText w:val=""/>
      <w:lvlJc w:val="left"/>
      <w:pPr>
        <w:tabs>
          <w:tab w:val="num" w:pos="964"/>
        </w:tabs>
        <w:ind w:left="964" w:hanging="607"/>
      </w:pPr>
      <w:rPr>
        <w:rFonts w:hint="default"/>
      </w:rPr>
    </w:lvl>
    <w:lvl w:ilvl="5">
      <w:start w:val="1"/>
      <w:numFmt w:val="none"/>
      <w:lvlText w:val=""/>
      <w:lvlJc w:val="left"/>
      <w:pPr>
        <w:tabs>
          <w:tab w:val="num" w:pos="964"/>
        </w:tabs>
        <w:ind w:left="964" w:hanging="607"/>
      </w:pPr>
      <w:rPr>
        <w:rFonts w:hint="default"/>
      </w:rPr>
    </w:lvl>
    <w:lvl w:ilvl="6">
      <w:start w:val="1"/>
      <w:numFmt w:val="none"/>
      <w:lvlText w:val="%7"/>
      <w:lvlJc w:val="left"/>
      <w:pPr>
        <w:tabs>
          <w:tab w:val="num" w:pos="964"/>
        </w:tabs>
        <w:ind w:left="964" w:hanging="607"/>
      </w:pPr>
      <w:rPr>
        <w:rFonts w:hint="default"/>
      </w:rPr>
    </w:lvl>
    <w:lvl w:ilvl="7">
      <w:start w:val="1"/>
      <w:numFmt w:val="none"/>
      <w:lvlText w:val=""/>
      <w:lvlJc w:val="left"/>
      <w:pPr>
        <w:tabs>
          <w:tab w:val="num" w:pos="964"/>
        </w:tabs>
        <w:ind w:left="964" w:hanging="607"/>
      </w:pPr>
      <w:rPr>
        <w:rFonts w:hint="default"/>
      </w:rPr>
    </w:lvl>
    <w:lvl w:ilvl="8">
      <w:start w:val="1"/>
      <w:numFmt w:val="none"/>
      <w:lvlText w:val=""/>
      <w:lvlJc w:val="left"/>
      <w:pPr>
        <w:tabs>
          <w:tab w:val="num" w:pos="964"/>
        </w:tabs>
        <w:ind w:left="964" w:hanging="607"/>
      </w:pPr>
      <w:rPr>
        <w:rFonts w:hint="default"/>
      </w:rPr>
    </w:lvl>
  </w:abstractNum>
  <w:abstractNum w:abstractNumId="9" w15:restartNumberingAfterBreak="0">
    <w:nsid w:val="28B73BFB"/>
    <w:multiLevelType w:val="multilevel"/>
    <w:tmpl w:val="7F94F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46D082F"/>
    <w:multiLevelType w:val="multilevel"/>
    <w:tmpl w:val="3C0C2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4774DC7"/>
    <w:multiLevelType w:val="multilevel"/>
    <w:tmpl w:val="25301B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59D512D"/>
    <w:multiLevelType w:val="multilevel"/>
    <w:tmpl w:val="FF680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E7A6AD1"/>
    <w:multiLevelType w:val="multilevel"/>
    <w:tmpl w:val="2CCE45E4"/>
    <w:lvl w:ilvl="0">
      <w:start w:val="1"/>
      <w:numFmt w:val="decimal"/>
      <w:lvlText w:val="%1"/>
      <w:lvlJc w:val="left"/>
      <w:pPr>
        <w:ind w:left="405" w:hanging="4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4F507574"/>
    <w:multiLevelType w:val="multilevel"/>
    <w:tmpl w:val="77E06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1E21733"/>
    <w:multiLevelType w:val="multilevel"/>
    <w:tmpl w:val="A94C57BE"/>
    <w:lvl w:ilvl="0">
      <w:start w:val="1"/>
      <w:numFmt w:val="decimal"/>
      <w:pStyle w:val="Heading1Agency"/>
      <w:suff w:val="space"/>
      <w:lvlText w:val="%1. "/>
      <w:lvlJc w:val="left"/>
      <w:pPr>
        <w:ind w:left="0" w:firstLine="0"/>
      </w:pPr>
      <w:rPr>
        <w:rFonts w:hint="default"/>
      </w:rPr>
    </w:lvl>
    <w:lvl w:ilvl="1">
      <w:start w:val="1"/>
      <w:numFmt w:val="decimal"/>
      <w:pStyle w:val="Heading2Agency"/>
      <w:suff w:val="space"/>
      <w:lvlText w:val="%1.%2. "/>
      <w:lvlJc w:val="left"/>
      <w:pPr>
        <w:ind w:left="0" w:firstLine="0"/>
      </w:pPr>
      <w:rPr>
        <w:rFonts w:hint="default"/>
      </w:rPr>
    </w:lvl>
    <w:lvl w:ilvl="2">
      <w:start w:val="1"/>
      <w:numFmt w:val="decimal"/>
      <w:pStyle w:val="Heading3Agency"/>
      <w:suff w:val="space"/>
      <w:lvlText w:val="%1.%2.%3. "/>
      <w:lvlJc w:val="left"/>
      <w:pPr>
        <w:ind w:left="0" w:firstLine="0"/>
      </w:pPr>
      <w:rPr>
        <w:rFonts w:hint="default"/>
      </w:rPr>
    </w:lvl>
    <w:lvl w:ilvl="3">
      <w:start w:val="1"/>
      <w:numFmt w:val="decimal"/>
      <w:pStyle w:val="Heading4Agency"/>
      <w:isLgl/>
      <w:suff w:val="space"/>
      <w:lvlText w:val="%1.%2.%3.%4. "/>
      <w:lvlJc w:val="left"/>
      <w:pPr>
        <w:ind w:left="0" w:firstLine="0"/>
      </w:pPr>
      <w:rPr>
        <w:rFonts w:hint="default"/>
      </w:rPr>
    </w:lvl>
    <w:lvl w:ilvl="4">
      <w:start w:val="1"/>
      <w:numFmt w:val="decimal"/>
      <w:pStyle w:val="Heading5Agency"/>
      <w:suff w:val="space"/>
      <w:lvlText w:val="%1.%2.%3.%4.%5. "/>
      <w:lvlJc w:val="left"/>
      <w:pPr>
        <w:ind w:left="0" w:firstLine="0"/>
      </w:pPr>
      <w:rPr>
        <w:rFonts w:hint="default"/>
      </w:rPr>
    </w:lvl>
    <w:lvl w:ilvl="5">
      <w:start w:val="1"/>
      <w:numFmt w:val="decimal"/>
      <w:pStyle w:val="Heading6Agency"/>
      <w:suff w:val="space"/>
      <w:lvlText w:val="%1.%2.%3.%4.%5.%6. "/>
      <w:lvlJc w:val="left"/>
      <w:pPr>
        <w:ind w:left="0" w:firstLine="0"/>
      </w:pPr>
      <w:rPr>
        <w:rFonts w:hint="default"/>
      </w:rPr>
    </w:lvl>
    <w:lvl w:ilvl="6">
      <w:start w:val="1"/>
      <w:numFmt w:val="decimal"/>
      <w:pStyle w:val="Heading7Agency"/>
      <w:suff w:val="space"/>
      <w:lvlText w:val="%1.%2.%3.%4.%5.%6.%7. "/>
      <w:lvlJc w:val="left"/>
      <w:pPr>
        <w:ind w:left="0" w:firstLine="0"/>
      </w:pPr>
      <w:rPr>
        <w:rFonts w:hint="default"/>
      </w:rPr>
    </w:lvl>
    <w:lvl w:ilvl="7">
      <w:start w:val="1"/>
      <w:numFmt w:val="decimal"/>
      <w:pStyle w:val="Heading8Agency"/>
      <w:suff w:val="space"/>
      <w:lvlText w:val="%1.%2.%3.%4.%5.%6.%7.%8. "/>
      <w:lvlJc w:val="left"/>
      <w:pPr>
        <w:ind w:left="0" w:firstLine="0"/>
      </w:pPr>
      <w:rPr>
        <w:rFonts w:hint="default"/>
      </w:rPr>
    </w:lvl>
    <w:lvl w:ilvl="8">
      <w:start w:val="1"/>
      <w:numFmt w:val="decimal"/>
      <w:pStyle w:val="Heading9Agency"/>
      <w:suff w:val="space"/>
      <w:lvlText w:val="%1.%2.%3.%4.%5.%6.%7.%8.%9. "/>
      <w:lvlJc w:val="left"/>
      <w:pPr>
        <w:ind w:left="0" w:firstLine="0"/>
      </w:pPr>
      <w:rPr>
        <w:rFonts w:hint="default"/>
      </w:rPr>
    </w:lvl>
  </w:abstractNum>
  <w:abstractNum w:abstractNumId="16" w15:restartNumberingAfterBreak="0">
    <w:nsid w:val="594B6DD6"/>
    <w:multiLevelType w:val="hybridMultilevel"/>
    <w:tmpl w:val="AEF4664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65232C14"/>
    <w:multiLevelType w:val="multilevel"/>
    <w:tmpl w:val="74821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3104C3"/>
    <w:multiLevelType w:val="multilevel"/>
    <w:tmpl w:val="D7289C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22076238">
    <w:abstractNumId w:val="1"/>
  </w:num>
  <w:num w:numId="2" w16cid:durableId="1735273818">
    <w:abstractNumId w:val="8"/>
  </w:num>
  <w:num w:numId="3" w16cid:durableId="1946961012">
    <w:abstractNumId w:val="5"/>
  </w:num>
  <w:num w:numId="4" w16cid:durableId="1385056809">
    <w:abstractNumId w:val="2"/>
  </w:num>
  <w:num w:numId="5" w16cid:durableId="771317296">
    <w:abstractNumId w:val="15"/>
  </w:num>
  <w:num w:numId="6" w16cid:durableId="1648433010">
    <w:abstractNumId w:val="13"/>
  </w:num>
  <w:num w:numId="7" w16cid:durableId="2127696727">
    <w:abstractNumId w:val="6"/>
  </w:num>
  <w:num w:numId="8" w16cid:durableId="1616058868">
    <w:abstractNumId w:val="16"/>
  </w:num>
  <w:num w:numId="9" w16cid:durableId="1037388665">
    <w:abstractNumId w:val="17"/>
  </w:num>
  <w:num w:numId="10" w16cid:durableId="931664752">
    <w:abstractNumId w:val="7"/>
  </w:num>
  <w:num w:numId="11" w16cid:durableId="610477070">
    <w:abstractNumId w:val="18"/>
  </w:num>
  <w:num w:numId="12" w16cid:durableId="1415518105">
    <w:abstractNumId w:val="14"/>
  </w:num>
  <w:num w:numId="13" w16cid:durableId="1857379618">
    <w:abstractNumId w:val="0"/>
  </w:num>
  <w:num w:numId="14" w16cid:durableId="1293946033">
    <w:abstractNumId w:val="12"/>
  </w:num>
  <w:num w:numId="15" w16cid:durableId="461074797">
    <w:abstractNumId w:val="3"/>
  </w:num>
  <w:num w:numId="16" w16cid:durableId="548419601">
    <w:abstractNumId w:val="9"/>
  </w:num>
  <w:num w:numId="17" w16cid:durableId="2030255824">
    <w:abstractNumId w:val="11"/>
  </w:num>
  <w:num w:numId="18" w16cid:durableId="1496996130">
    <w:abstractNumId w:val="10"/>
  </w:num>
  <w:num w:numId="19" w16cid:durableId="730692100">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stylePaneFormatFilter w:val="5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0"/>
  <w:defaultTabStop w:val="720"/>
  <w:drawingGridHorizontalSpacing w:val="90"/>
  <w:displayHorizontalDrawingGridEvery w:val="2"/>
  <w:characterSpacingControl w:val="doNotCompress"/>
  <w:hdrShapeDefaults>
    <o:shapedefaults v:ext="edit" spidmax="2076"/>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emplateVersion" w:val="February2010"/>
  </w:docVars>
  <w:rsids>
    <w:rsidRoot w:val="00B42EAB"/>
    <w:rsid w:val="0001787D"/>
    <w:rsid w:val="00020E63"/>
    <w:rsid w:val="00024462"/>
    <w:rsid w:val="000461DF"/>
    <w:rsid w:val="00052926"/>
    <w:rsid w:val="00055D2B"/>
    <w:rsid w:val="00066B15"/>
    <w:rsid w:val="00095ED0"/>
    <w:rsid w:val="000B1CCC"/>
    <w:rsid w:val="000C2E2F"/>
    <w:rsid w:val="000F29E0"/>
    <w:rsid w:val="001114E5"/>
    <w:rsid w:val="00142188"/>
    <w:rsid w:val="00144208"/>
    <w:rsid w:val="001443BB"/>
    <w:rsid w:val="00161C0F"/>
    <w:rsid w:val="00164EC4"/>
    <w:rsid w:val="001715B2"/>
    <w:rsid w:val="00172652"/>
    <w:rsid w:val="0017699A"/>
    <w:rsid w:val="001856FF"/>
    <w:rsid w:val="001B35BE"/>
    <w:rsid w:val="001C74D6"/>
    <w:rsid w:val="001D5CA1"/>
    <w:rsid w:val="001F08F2"/>
    <w:rsid w:val="001F0DFB"/>
    <w:rsid w:val="001F28C1"/>
    <w:rsid w:val="001F7466"/>
    <w:rsid w:val="00205CC0"/>
    <w:rsid w:val="00206017"/>
    <w:rsid w:val="00212C95"/>
    <w:rsid w:val="0021571D"/>
    <w:rsid w:val="00221B07"/>
    <w:rsid w:val="0022453D"/>
    <w:rsid w:val="00225F4D"/>
    <w:rsid w:val="00226196"/>
    <w:rsid w:val="00226FC5"/>
    <w:rsid w:val="0023409C"/>
    <w:rsid w:val="00236984"/>
    <w:rsid w:val="002642A0"/>
    <w:rsid w:val="00267C9F"/>
    <w:rsid w:val="002C0FEB"/>
    <w:rsid w:val="002C7479"/>
    <w:rsid w:val="002D0506"/>
    <w:rsid w:val="002D6CCD"/>
    <w:rsid w:val="002D7502"/>
    <w:rsid w:val="002E1BA0"/>
    <w:rsid w:val="002E7ADC"/>
    <w:rsid w:val="003161F7"/>
    <w:rsid w:val="00317857"/>
    <w:rsid w:val="00322A06"/>
    <w:rsid w:val="00326266"/>
    <w:rsid w:val="0034267A"/>
    <w:rsid w:val="003850F0"/>
    <w:rsid w:val="00395133"/>
    <w:rsid w:val="003960DB"/>
    <w:rsid w:val="003B3C12"/>
    <w:rsid w:val="003C20EA"/>
    <w:rsid w:val="003D2280"/>
    <w:rsid w:val="003D5D68"/>
    <w:rsid w:val="003F18A7"/>
    <w:rsid w:val="00424710"/>
    <w:rsid w:val="004261EA"/>
    <w:rsid w:val="00451239"/>
    <w:rsid w:val="00484B8E"/>
    <w:rsid w:val="004C195A"/>
    <w:rsid w:val="004C7BF5"/>
    <w:rsid w:val="004D1E04"/>
    <w:rsid w:val="004E1076"/>
    <w:rsid w:val="004E3D86"/>
    <w:rsid w:val="00500C7F"/>
    <w:rsid w:val="005015A0"/>
    <w:rsid w:val="00517C89"/>
    <w:rsid w:val="00547B66"/>
    <w:rsid w:val="005718E8"/>
    <w:rsid w:val="00574E06"/>
    <w:rsid w:val="005837A4"/>
    <w:rsid w:val="00585874"/>
    <w:rsid w:val="005B424A"/>
    <w:rsid w:val="005B6350"/>
    <w:rsid w:val="005B6B08"/>
    <w:rsid w:val="005C0E11"/>
    <w:rsid w:val="005D74DA"/>
    <w:rsid w:val="005D7541"/>
    <w:rsid w:val="005E21A8"/>
    <w:rsid w:val="005F06FE"/>
    <w:rsid w:val="0060354F"/>
    <w:rsid w:val="00606A02"/>
    <w:rsid w:val="00606B64"/>
    <w:rsid w:val="00607BDB"/>
    <w:rsid w:val="0063181B"/>
    <w:rsid w:val="00656E4F"/>
    <w:rsid w:val="0069426F"/>
    <w:rsid w:val="00696D63"/>
    <w:rsid w:val="006A1861"/>
    <w:rsid w:val="006A214D"/>
    <w:rsid w:val="006A3F3E"/>
    <w:rsid w:val="006C5C14"/>
    <w:rsid w:val="006D103F"/>
    <w:rsid w:val="006D27C1"/>
    <w:rsid w:val="006D5076"/>
    <w:rsid w:val="006F7432"/>
    <w:rsid w:val="00704608"/>
    <w:rsid w:val="00704B4A"/>
    <w:rsid w:val="00707193"/>
    <w:rsid w:val="00712066"/>
    <w:rsid w:val="00727FB2"/>
    <w:rsid w:val="007338C8"/>
    <w:rsid w:val="0077012E"/>
    <w:rsid w:val="00770D12"/>
    <w:rsid w:val="00784282"/>
    <w:rsid w:val="007859AF"/>
    <w:rsid w:val="00796BF6"/>
    <w:rsid w:val="007A2DA4"/>
    <w:rsid w:val="007A551B"/>
    <w:rsid w:val="007A67E8"/>
    <w:rsid w:val="007A6B96"/>
    <w:rsid w:val="007A71FE"/>
    <w:rsid w:val="007A7443"/>
    <w:rsid w:val="007B31C7"/>
    <w:rsid w:val="007C3B92"/>
    <w:rsid w:val="007C7A16"/>
    <w:rsid w:val="007D2319"/>
    <w:rsid w:val="007D306E"/>
    <w:rsid w:val="007E56F5"/>
    <w:rsid w:val="007E5D9B"/>
    <w:rsid w:val="007F5979"/>
    <w:rsid w:val="00803E5E"/>
    <w:rsid w:val="00820E72"/>
    <w:rsid w:val="00823607"/>
    <w:rsid w:val="00834FDC"/>
    <w:rsid w:val="00835590"/>
    <w:rsid w:val="00836039"/>
    <w:rsid w:val="008473E3"/>
    <w:rsid w:val="00850BB1"/>
    <w:rsid w:val="00871EF7"/>
    <w:rsid w:val="00883536"/>
    <w:rsid w:val="008B63AC"/>
    <w:rsid w:val="008C6EFC"/>
    <w:rsid w:val="008D4B4A"/>
    <w:rsid w:val="00906EB3"/>
    <w:rsid w:val="009151CD"/>
    <w:rsid w:val="00936869"/>
    <w:rsid w:val="009401A2"/>
    <w:rsid w:val="00943728"/>
    <w:rsid w:val="009460D1"/>
    <w:rsid w:val="009663A3"/>
    <w:rsid w:val="00972D4D"/>
    <w:rsid w:val="009758B4"/>
    <w:rsid w:val="00986272"/>
    <w:rsid w:val="009876A9"/>
    <w:rsid w:val="00987C9A"/>
    <w:rsid w:val="0099000A"/>
    <w:rsid w:val="009A4BA4"/>
    <w:rsid w:val="009A7164"/>
    <w:rsid w:val="009A7879"/>
    <w:rsid w:val="009B4035"/>
    <w:rsid w:val="009C0874"/>
    <w:rsid w:val="009C6E7A"/>
    <w:rsid w:val="009D2A8D"/>
    <w:rsid w:val="009E2521"/>
    <w:rsid w:val="009E2872"/>
    <w:rsid w:val="00A262F3"/>
    <w:rsid w:val="00A30B18"/>
    <w:rsid w:val="00A43C39"/>
    <w:rsid w:val="00A478BD"/>
    <w:rsid w:val="00A50A89"/>
    <w:rsid w:val="00A71EBE"/>
    <w:rsid w:val="00A7392C"/>
    <w:rsid w:val="00A93E7B"/>
    <w:rsid w:val="00AC73C5"/>
    <w:rsid w:val="00AD030F"/>
    <w:rsid w:val="00AD1849"/>
    <w:rsid w:val="00AD2ADB"/>
    <w:rsid w:val="00AD562E"/>
    <w:rsid w:val="00AD7D5B"/>
    <w:rsid w:val="00AE65FE"/>
    <w:rsid w:val="00AF35E8"/>
    <w:rsid w:val="00AF431E"/>
    <w:rsid w:val="00AF78B8"/>
    <w:rsid w:val="00B21DA2"/>
    <w:rsid w:val="00B32214"/>
    <w:rsid w:val="00B35483"/>
    <w:rsid w:val="00B405D2"/>
    <w:rsid w:val="00B42EAB"/>
    <w:rsid w:val="00B533CB"/>
    <w:rsid w:val="00B55FDA"/>
    <w:rsid w:val="00B625C4"/>
    <w:rsid w:val="00B62CFA"/>
    <w:rsid w:val="00B636AF"/>
    <w:rsid w:val="00B64A05"/>
    <w:rsid w:val="00B91AA1"/>
    <w:rsid w:val="00BA4CDA"/>
    <w:rsid w:val="00BD43F6"/>
    <w:rsid w:val="00C4228B"/>
    <w:rsid w:val="00C51680"/>
    <w:rsid w:val="00C553FD"/>
    <w:rsid w:val="00CB03A8"/>
    <w:rsid w:val="00CB4200"/>
    <w:rsid w:val="00CB7B72"/>
    <w:rsid w:val="00CC06B1"/>
    <w:rsid w:val="00CF2167"/>
    <w:rsid w:val="00D12DCE"/>
    <w:rsid w:val="00D16C1A"/>
    <w:rsid w:val="00D21546"/>
    <w:rsid w:val="00D217CB"/>
    <w:rsid w:val="00D40275"/>
    <w:rsid w:val="00D521B7"/>
    <w:rsid w:val="00D8675A"/>
    <w:rsid w:val="00D97631"/>
    <w:rsid w:val="00DD658E"/>
    <w:rsid w:val="00DD7C13"/>
    <w:rsid w:val="00DF14EE"/>
    <w:rsid w:val="00DF7A0A"/>
    <w:rsid w:val="00E141D7"/>
    <w:rsid w:val="00E26C64"/>
    <w:rsid w:val="00E27CE7"/>
    <w:rsid w:val="00E424CD"/>
    <w:rsid w:val="00E42771"/>
    <w:rsid w:val="00E50E93"/>
    <w:rsid w:val="00E51159"/>
    <w:rsid w:val="00E62334"/>
    <w:rsid w:val="00E629E9"/>
    <w:rsid w:val="00E62AD7"/>
    <w:rsid w:val="00E71C7D"/>
    <w:rsid w:val="00E759B2"/>
    <w:rsid w:val="00E83778"/>
    <w:rsid w:val="00E94BD7"/>
    <w:rsid w:val="00EA1794"/>
    <w:rsid w:val="00EA35CE"/>
    <w:rsid w:val="00EA6A3D"/>
    <w:rsid w:val="00EB1C3C"/>
    <w:rsid w:val="00EC5EB0"/>
    <w:rsid w:val="00EE427E"/>
    <w:rsid w:val="00EE5C10"/>
    <w:rsid w:val="00EE7B5E"/>
    <w:rsid w:val="00F2283E"/>
    <w:rsid w:val="00F24686"/>
    <w:rsid w:val="00F46790"/>
    <w:rsid w:val="00F54485"/>
    <w:rsid w:val="00F77F90"/>
    <w:rsid w:val="00F80CCA"/>
    <w:rsid w:val="00F81C4D"/>
    <w:rsid w:val="00F8336B"/>
    <w:rsid w:val="00F84896"/>
    <w:rsid w:val="00F93C87"/>
    <w:rsid w:val="00FA2A1D"/>
    <w:rsid w:val="00FA611F"/>
    <w:rsid w:val="00FB501B"/>
    <w:rsid w:val="00FB610F"/>
    <w:rsid w:val="00FE417C"/>
    <w:rsid w:val="00FF1E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6"/>
    <o:shapelayout v:ext="edit">
      <o:idmap v:ext="edit" data="2"/>
    </o:shapelayout>
  </w:shapeDefaults>
  <w:decimalSymbol w:val="."/>
  <w:listSeparator w:val=","/>
  <w14:docId w14:val="02A37B82"/>
  <w15:chartTrackingRefBased/>
  <w15:docId w15:val="{C8F6F5D4-7F9D-4B24-9132-19FAF4AD8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Normal Indent" w:semiHidden="1"/>
    <w:lsdException w:name="footnote text" w:uiPriority="99"/>
    <w:lsdException w:name="annotation text" w:semiHidden="1"/>
    <w:lsdException w:name="header" w:uiPriority="99"/>
    <w:lsdException w:name="footer" w:uiPriority="99"/>
    <w:lsdException w:name="index heading" w:semiHidden="1"/>
    <w:lsdException w:name="caption" w:semiHidden="1" w:unhideWhenUsed="1" w:qFormat="1"/>
    <w:lsdException w:name="footnote reference" w:uiPriority="99"/>
    <w:lsdException w:name="annotation reference"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uiPriority="99"/>
    <w:lsdException w:name="FollowedHyperlink" w:uiPriority="99"/>
    <w:lsdException w:name="Normal (Web)" w:uiPriority="99"/>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lsdException w:name="HTML Typewriter" w:semiHidden="1"/>
    <w:lsdException w:name="HTML Variable" w:semiHidden="1" w:unhideWhenUsed="1"/>
    <w:lsdException w:name="Normal Table" w:semiHidden="1" w:unhideWhenUsed="1"/>
    <w:lsdException w:name="annotation subject" w:semiHidden="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qFormat="1"/>
    <w:lsdException w:name="Subtle Reference" w:semiHidden="1" w:uiPriority="31"/>
    <w:lsdException w:name="Intense Reference" w:semiHidden="1" w:uiPriority="32" w:qFormat="1"/>
    <w:lsdException w:name="Book Title" w:semiHidden="1" w:uiPriority="33"/>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B31C7"/>
    <w:rPr>
      <w:rFonts w:ascii="Verdana" w:hAnsi="Verdana"/>
      <w:sz w:val="18"/>
      <w:szCs w:val="18"/>
    </w:rPr>
  </w:style>
  <w:style w:type="paragraph" w:styleId="Heading1">
    <w:name w:val="heading 1"/>
    <w:basedOn w:val="No-numheading1Agency"/>
    <w:next w:val="BodytextAgency"/>
    <w:link w:val="Heading1Char"/>
    <w:uiPriority w:val="9"/>
    <w:qFormat/>
    <w:rsid w:val="001856FF"/>
    <w:rPr>
      <w:noProof/>
    </w:rPr>
  </w:style>
  <w:style w:type="paragraph" w:styleId="Heading2">
    <w:name w:val="heading 2"/>
    <w:basedOn w:val="No-numheading2Agency"/>
    <w:next w:val="BodytextAgency"/>
    <w:link w:val="Heading2Char"/>
    <w:uiPriority w:val="9"/>
    <w:unhideWhenUsed/>
    <w:qFormat/>
    <w:rsid w:val="001856FF"/>
    <w:pPr>
      <w:spacing w:before="240" w:after="60"/>
    </w:pPr>
    <w:rPr>
      <w:rFonts w:ascii="Cambria" w:eastAsia="Times New Roman" w:hAnsi="Cambria" w:cs="Times New Roman"/>
      <w:iCs/>
      <w:kern w:val="0"/>
      <w:sz w:val="28"/>
      <w:szCs w:val="28"/>
      <w:lang w:eastAsia="zh-CN"/>
    </w:rPr>
  </w:style>
  <w:style w:type="paragraph" w:styleId="Heading3">
    <w:name w:val="heading 3"/>
    <w:basedOn w:val="No-numheading3Agency"/>
    <w:next w:val="BodytextAgency"/>
    <w:link w:val="Heading3Char"/>
    <w:uiPriority w:val="9"/>
    <w:unhideWhenUsed/>
    <w:qFormat/>
    <w:rsid w:val="001856FF"/>
    <w:pPr>
      <w:spacing w:before="240" w:after="60"/>
    </w:pPr>
    <w:rPr>
      <w:rFonts w:ascii="Cambria" w:eastAsia="Times New Roman" w:hAnsi="Cambria" w:cs="Times New Roman"/>
      <w:kern w:val="0"/>
      <w:sz w:val="26"/>
      <w:szCs w:val="26"/>
      <w:lang w:eastAsia="zh-CN"/>
    </w:rPr>
  </w:style>
  <w:style w:type="paragraph" w:styleId="Heading4">
    <w:name w:val="heading 4"/>
    <w:basedOn w:val="No-numheading4Agency"/>
    <w:next w:val="BodytextAgency"/>
    <w:link w:val="Heading4Char"/>
    <w:uiPriority w:val="9"/>
    <w:semiHidden/>
    <w:unhideWhenUsed/>
    <w:qFormat/>
    <w:rsid w:val="001856FF"/>
    <w:pPr>
      <w:spacing w:before="240" w:after="60"/>
    </w:pPr>
    <w:rPr>
      <w:rFonts w:ascii="Calibri" w:eastAsia="Times New Roman" w:hAnsi="Calibri" w:cs="Times New Roman"/>
      <w:i w:val="0"/>
      <w:kern w:val="0"/>
      <w:sz w:val="28"/>
      <w:szCs w:val="28"/>
      <w:lang w:eastAsia="zh-CN"/>
    </w:rPr>
  </w:style>
  <w:style w:type="paragraph" w:styleId="Heading5">
    <w:name w:val="heading 5"/>
    <w:basedOn w:val="Normal"/>
    <w:next w:val="Normal"/>
    <w:link w:val="Heading5Char"/>
    <w:uiPriority w:val="9"/>
    <w:semiHidden/>
    <w:unhideWhenUsed/>
    <w:qFormat/>
    <w:rsid w:val="001856FF"/>
    <w:pPr>
      <w:spacing w:before="240" w:after="60"/>
      <w:outlineLvl w:val="4"/>
    </w:pPr>
    <w:rPr>
      <w:rFonts w:ascii="Calibri" w:eastAsia="Times New Roman" w:hAnsi="Calibri"/>
      <w:b/>
      <w:bCs/>
      <w:i/>
      <w:iCs/>
      <w:sz w:val="26"/>
      <w:szCs w:val="26"/>
      <w:lang w:eastAsia="zh-CN"/>
    </w:rPr>
  </w:style>
  <w:style w:type="paragraph" w:styleId="Heading6">
    <w:name w:val="heading 6"/>
    <w:basedOn w:val="No-numheading6Agency"/>
    <w:next w:val="BodytextAgency"/>
    <w:link w:val="Heading6Char"/>
    <w:uiPriority w:val="9"/>
    <w:semiHidden/>
    <w:unhideWhenUsed/>
    <w:qFormat/>
    <w:rsid w:val="001856FF"/>
    <w:pPr>
      <w:keepNext w:val="0"/>
      <w:spacing w:before="240" w:after="60"/>
    </w:pPr>
    <w:rPr>
      <w:rFonts w:ascii="Calibri" w:eastAsia="Times New Roman" w:hAnsi="Calibri" w:cs="Times New Roman"/>
      <w:kern w:val="0"/>
      <w:sz w:val="22"/>
      <w:szCs w:val="22"/>
      <w:lang w:eastAsia="zh-CN"/>
    </w:rPr>
  </w:style>
  <w:style w:type="paragraph" w:styleId="Heading7">
    <w:name w:val="heading 7"/>
    <w:basedOn w:val="No-numheading7Agency"/>
    <w:next w:val="BodytextAgency"/>
    <w:link w:val="Heading7Char"/>
    <w:uiPriority w:val="9"/>
    <w:semiHidden/>
    <w:unhideWhenUsed/>
    <w:qFormat/>
    <w:rsid w:val="001856FF"/>
    <w:pPr>
      <w:keepNext w:val="0"/>
      <w:spacing w:before="240" w:after="60"/>
    </w:pPr>
    <w:rPr>
      <w:rFonts w:ascii="Calibri" w:eastAsia="Times New Roman" w:hAnsi="Calibri" w:cs="Times New Roman"/>
      <w:b w:val="0"/>
      <w:bCs w:val="0"/>
      <w:kern w:val="0"/>
      <w:sz w:val="24"/>
      <w:szCs w:val="24"/>
      <w:lang w:eastAsia="zh-CN"/>
    </w:rPr>
  </w:style>
  <w:style w:type="paragraph" w:styleId="Heading8">
    <w:name w:val="heading 8"/>
    <w:basedOn w:val="No-numheading8Agency"/>
    <w:next w:val="BodytextAgency"/>
    <w:link w:val="Heading8Char"/>
    <w:uiPriority w:val="9"/>
    <w:semiHidden/>
    <w:unhideWhenUsed/>
    <w:qFormat/>
    <w:rsid w:val="001856FF"/>
    <w:pPr>
      <w:keepNext w:val="0"/>
      <w:spacing w:before="240" w:after="60"/>
    </w:pPr>
    <w:rPr>
      <w:rFonts w:ascii="Calibri" w:eastAsia="Times New Roman" w:hAnsi="Calibri" w:cs="Times New Roman"/>
      <w:b w:val="0"/>
      <w:bCs w:val="0"/>
      <w:i/>
      <w:iCs/>
      <w:kern w:val="0"/>
      <w:sz w:val="24"/>
      <w:szCs w:val="24"/>
      <w:lang w:eastAsia="zh-CN"/>
    </w:rPr>
  </w:style>
  <w:style w:type="paragraph" w:styleId="Heading9">
    <w:name w:val="heading 9"/>
    <w:basedOn w:val="No-numheading9Agency"/>
    <w:next w:val="BodytextAgency"/>
    <w:link w:val="Heading9Char"/>
    <w:uiPriority w:val="9"/>
    <w:semiHidden/>
    <w:unhideWhenUsed/>
    <w:qFormat/>
    <w:rsid w:val="001856FF"/>
    <w:pPr>
      <w:keepNext w:val="0"/>
      <w:spacing w:before="240" w:after="60"/>
    </w:pPr>
    <w:rPr>
      <w:rFonts w:ascii="Cambria" w:eastAsia="Times New Roman" w:hAnsi="Cambria" w:cs="Times New Roman"/>
      <w:b w:val="0"/>
      <w:bCs w:val="0"/>
      <w:kern w:val="0"/>
      <w:sz w:val="22"/>
      <w:szCs w:val="22"/>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centredAgency">
    <w:name w:val="Heading centred (Agency)"/>
    <w:basedOn w:val="No-numheading1Agency"/>
    <w:next w:val="BodytextAgency"/>
    <w:qFormat/>
    <w:rsid w:val="007B31C7"/>
    <w:pPr>
      <w:jc w:val="center"/>
    </w:pPr>
  </w:style>
  <w:style w:type="paragraph" w:styleId="Footer">
    <w:name w:val="footer"/>
    <w:basedOn w:val="Normal"/>
    <w:link w:val="FooterChar"/>
    <w:uiPriority w:val="99"/>
    <w:rsid w:val="00E51159"/>
    <w:pPr>
      <w:tabs>
        <w:tab w:val="center" w:pos="4153"/>
        <w:tab w:val="right" w:pos="8306"/>
      </w:tabs>
    </w:pPr>
    <w:rPr>
      <w:rFonts w:ascii="Arial" w:eastAsia="Times New Roman" w:hAnsi="Arial"/>
      <w:sz w:val="16"/>
      <w:szCs w:val="20"/>
      <w:lang w:eastAsia="en-US"/>
    </w:rPr>
  </w:style>
  <w:style w:type="character" w:styleId="PageNumber">
    <w:name w:val="page number"/>
    <w:basedOn w:val="DefaultParagraphFont"/>
    <w:semiHidden/>
    <w:rsid w:val="00E51159"/>
  </w:style>
  <w:style w:type="paragraph" w:customStyle="1" w:styleId="FooterAgency">
    <w:name w:val="Footer (Agency)"/>
    <w:basedOn w:val="Normal"/>
    <w:link w:val="FooterAgencyCharChar"/>
    <w:rsid w:val="00EE5C10"/>
    <w:rPr>
      <w:rFonts w:eastAsia="Verdana" w:cs="Verdana"/>
      <w:color w:val="6D6F71"/>
      <w:sz w:val="14"/>
      <w:szCs w:val="14"/>
    </w:rPr>
  </w:style>
  <w:style w:type="paragraph" w:customStyle="1" w:styleId="FooterblueAgency">
    <w:name w:val="Footer blue (Agency)"/>
    <w:basedOn w:val="Normal"/>
    <w:link w:val="FooterblueAgencyCharChar"/>
    <w:rsid w:val="00052926"/>
    <w:rPr>
      <w:rFonts w:eastAsia="Verdana" w:cs="Verdana"/>
      <w:b/>
      <w:color w:val="003399"/>
      <w:sz w:val="13"/>
      <w:szCs w:val="14"/>
    </w:rPr>
  </w:style>
  <w:style w:type="table" w:customStyle="1" w:styleId="FootertableAgency">
    <w:name w:val="Footer table (Agency)"/>
    <w:basedOn w:val="TableNormal"/>
    <w:semiHidden/>
    <w:rsid w:val="00E51159"/>
    <w:rPr>
      <w:rFonts w:ascii="Verdana" w:hAnsi="Verdana"/>
    </w:rPr>
    <w:tblPr/>
    <w:tcPr>
      <w:shd w:val="clear" w:color="auto" w:fill="auto"/>
      <w:tcMar>
        <w:left w:w="0" w:type="dxa"/>
        <w:right w:w="0" w:type="dxa"/>
      </w:tcMar>
    </w:tcPr>
    <w:tblStylePr w:type="firstRow">
      <w:rPr>
        <w:rFonts w:ascii="Brush Script Std" w:hAnsi="Brush Script Std"/>
        <w:b w:val="0"/>
        <w:sz w:val="18"/>
      </w:rPr>
      <w:tblPr/>
      <w:tcPr>
        <w:tcBorders>
          <w:top w:val="single" w:sz="2" w:space="0" w:color="auto"/>
          <w:left w:val="nil"/>
          <w:bottom w:val="nil"/>
          <w:right w:val="nil"/>
          <w:insideH w:val="nil"/>
          <w:insideV w:val="nil"/>
          <w:tl2br w:val="nil"/>
          <w:tr2bl w:val="nil"/>
        </w:tcBorders>
        <w:shd w:val="clear" w:color="auto" w:fill="auto"/>
      </w:tcPr>
    </w:tblStylePr>
  </w:style>
  <w:style w:type="character" w:customStyle="1" w:styleId="FooterAgencyCharChar">
    <w:name w:val="Footer (Agency) Char Char"/>
    <w:link w:val="FooterAgency"/>
    <w:rsid w:val="001856FF"/>
    <w:rPr>
      <w:rFonts w:ascii="Verdana" w:eastAsia="Verdana" w:hAnsi="Verdana" w:cs="Verdana"/>
      <w:color w:val="6D6F71"/>
      <w:sz w:val="14"/>
      <w:szCs w:val="14"/>
    </w:rPr>
  </w:style>
  <w:style w:type="paragraph" w:customStyle="1" w:styleId="PagenumberAgency">
    <w:name w:val="Page number (Agency)"/>
    <w:basedOn w:val="Normal"/>
    <w:next w:val="Normal"/>
    <w:link w:val="PagenumberAgencyCharChar"/>
    <w:semiHidden/>
    <w:rsid w:val="00E51159"/>
    <w:pPr>
      <w:tabs>
        <w:tab w:val="right" w:pos="9781"/>
      </w:tabs>
      <w:jc w:val="right"/>
    </w:pPr>
    <w:rPr>
      <w:rFonts w:eastAsia="Verdana"/>
      <w:color w:val="6D6F71"/>
      <w:sz w:val="14"/>
      <w:szCs w:val="14"/>
    </w:rPr>
  </w:style>
  <w:style w:type="character" w:customStyle="1" w:styleId="PagenumberAgencyCharChar">
    <w:name w:val="Page number (Agency) Char Char"/>
    <w:basedOn w:val="FooterAgencyCharChar"/>
    <w:link w:val="PagenumberAgency"/>
    <w:semiHidden/>
    <w:rsid w:val="00E51159"/>
    <w:rPr>
      <w:rFonts w:ascii="Verdana" w:eastAsia="Verdana" w:hAnsi="Verdana" w:cs="Verdana"/>
      <w:color w:val="6D6F71"/>
      <w:sz w:val="14"/>
      <w:szCs w:val="14"/>
    </w:rPr>
  </w:style>
  <w:style w:type="character" w:customStyle="1" w:styleId="FooterblueAgencyCharChar">
    <w:name w:val="Footer blue (Agency) Char Char"/>
    <w:link w:val="FooterblueAgency"/>
    <w:rsid w:val="001856FF"/>
    <w:rPr>
      <w:rFonts w:ascii="Verdana" w:eastAsia="Verdana" w:hAnsi="Verdana" w:cs="Verdana"/>
      <w:b/>
      <w:color w:val="003399"/>
      <w:sz w:val="13"/>
      <w:szCs w:val="14"/>
    </w:rPr>
  </w:style>
  <w:style w:type="paragraph" w:styleId="BodyText">
    <w:name w:val="Body Text"/>
    <w:basedOn w:val="Normal"/>
    <w:link w:val="BodyTextChar"/>
    <w:semiHidden/>
    <w:rsid w:val="00E51159"/>
    <w:pPr>
      <w:spacing w:after="140" w:line="280" w:lineRule="atLeast"/>
    </w:pPr>
  </w:style>
  <w:style w:type="paragraph" w:customStyle="1" w:styleId="BodytextAgency">
    <w:name w:val="Body text (Agency)"/>
    <w:basedOn w:val="Normal"/>
    <w:qFormat/>
    <w:rsid w:val="007B31C7"/>
    <w:pPr>
      <w:spacing w:after="140" w:line="280" w:lineRule="atLeast"/>
    </w:pPr>
    <w:rPr>
      <w:rFonts w:eastAsia="Verdana" w:cs="Verdana"/>
    </w:rPr>
  </w:style>
  <w:style w:type="numbering" w:customStyle="1" w:styleId="BulletsAgency">
    <w:name w:val="Bullets (Agency)"/>
    <w:basedOn w:val="NoList"/>
    <w:rsid w:val="00E51159"/>
    <w:pPr>
      <w:numPr>
        <w:numId w:val="1"/>
      </w:numPr>
    </w:pPr>
  </w:style>
  <w:style w:type="paragraph" w:customStyle="1" w:styleId="DisclaimerAgency">
    <w:name w:val="Disclaimer (Agency)"/>
    <w:basedOn w:val="Normal"/>
    <w:semiHidden/>
    <w:rsid w:val="00E51159"/>
    <w:pPr>
      <w:tabs>
        <w:tab w:val="center" w:pos="4320"/>
        <w:tab w:val="right" w:pos="8640"/>
      </w:tabs>
      <w:spacing w:after="57" w:line="150" w:lineRule="exact"/>
    </w:pPr>
    <w:rPr>
      <w:rFonts w:eastAsia="Verdana"/>
      <w:snapToGrid w:val="0"/>
      <w:color w:val="6D6F71"/>
      <w:sz w:val="13"/>
      <w:szCs w:val="13"/>
    </w:rPr>
  </w:style>
  <w:style w:type="paragraph" w:customStyle="1" w:styleId="DocsubtitleAgency">
    <w:name w:val="Doc subtitle (Agency)"/>
    <w:basedOn w:val="Normal"/>
    <w:next w:val="BodytextAgency"/>
    <w:qFormat/>
    <w:rsid w:val="007B31C7"/>
    <w:pPr>
      <w:spacing w:after="640" w:line="360" w:lineRule="atLeast"/>
    </w:pPr>
    <w:rPr>
      <w:rFonts w:eastAsia="Verdana" w:cs="Verdana"/>
      <w:sz w:val="24"/>
      <w:szCs w:val="24"/>
    </w:rPr>
  </w:style>
  <w:style w:type="paragraph" w:customStyle="1" w:styleId="DoctitleAgency">
    <w:name w:val="Doc title (Agency)"/>
    <w:basedOn w:val="Normal"/>
    <w:next w:val="DocsubtitleAgency"/>
    <w:qFormat/>
    <w:rsid w:val="007B31C7"/>
    <w:pPr>
      <w:spacing w:before="720" w:line="360" w:lineRule="atLeast"/>
    </w:pPr>
    <w:rPr>
      <w:rFonts w:eastAsia="Verdana" w:cs="Verdana"/>
      <w:color w:val="003399"/>
      <w:sz w:val="32"/>
      <w:szCs w:val="32"/>
    </w:rPr>
  </w:style>
  <w:style w:type="paragraph" w:customStyle="1" w:styleId="DraftingNotesAgency">
    <w:name w:val="Drafting Notes (Agency)"/>
    <w:basedOn w:val="Normal"/>
    <w:next w:val="BodytextAgency"/>
    <w:qFormat/>
    <w:rsid w:val="007B31C7"/>
    <w:pPr>
      <w:spacing w:after="140" w:line="280" w:lineRule="atLeast"/>
    </w:pPr>
    <w:rPr>
      <w:rFonts w:ascii="Courier New" w:eastAsia="Verdana" w:hAnsi="Courier New"/>
      <w:i/>
      <w:color w:val="339966"/>
      <w:sz w:val="22"/>
    </w:rPr>
  </w:style>
  <w:style w:type="character" w:styleId="EndnoteReference">
    <w:name w:val="endnote reference"/>
    <w:semiHidden/>
    <w:rsid w:val="00E51159"/>
    <w:rPr>
      <w:rFonts w:ascii="Verdana" w:hAnsi="Verdana"/>
      <w:vertAlign w:val="superscript"/>
    </w:rPr>
  </w:style>
  <w:style w:type="character" w:customStyle="1" w:styleId="EndnotereferenceAgency">
    <w:name w:val="Endnote reference (Agency)"/>
    <w:semiHidden/>
    <w:rsid w:val="00E51159"/>
    <w:rPr>
      <w:rFonts w:ascii="Verdana" w:hAnsi="Verdana"/>
      <w:vertAlign w:val="superscript"/>
    </w:rPr>
  </w:style>
  <w:style w:type="paragraph" w:styleId="EndnoteText">
    <w:name w:val="endnote text"/>
    <w:basedOn w:val="Normal"/>
    <w:semiHidden/>
    <w:rsid w:val="00E51159"/>
    <w:rPr>
      <w:rFonts w:eastAsia="Verdana"/>
      <w:sz w:val="15"/>
      <w:szCs w:val="15"/>
    </w:rPr>
  </w:style>
  <w:style w:type="paragraph" w:customStyle="1" w:styleId="EndnotetextAgency">
    <w:name w:val="Endnote text (Agency)"/>
    <w:basedOn w:val="Normal"/>
    <w:semiHidden/>
    <w:rsid w:val="00E51159"/>
    <w:rPr>
      <w:rFonts w:eastAsia="Verdana"/>
      <w:sz w:val="15"/>
    </w:rPr>
  </w:style>
  <w:style w:type="paragraph" w:customStyle="1" w:styleId="FigureAgency">
    <w:name w:val="Figure (Agency)"/>
    <w:basedOn w:val="Normal"/>
    <w:next w:val="BodytextAgency"/>
    <w:semiHidden/>
    <w:rsid w:val="00E51159"/>
    <w:pPr>
      <w:jc w:val="center"/>
    </w:pPr>
  </w:style>
  <w:style w:type="paragraph" w:customStyle="1" w:styleId="FigureheadingAgency">
    <w:name w:val="Figure heading (Agency)"/>
    <w:basedOn w:val="Normal"/>
    <w:next w:val="FigureAgency"/>
    <w:rsid w:val="001856FF"/>
    <w:pPr>
      <w:keepNext/>
      <w:numPr>
        <w:numId w:val="3"/>
      </w:numPr>
      <w:spacing w:before="240" w:after="120"/>
    </w:pPr>
  </w:style>
  <w:style w:type="character" w:styleId="FootnoteReference">
    <w:name w:val="footnote reference"/>
    <w:uiPriority w:val="99"/>
    <w:semiHidden/>
    <w:rsid w:val="00E51159"/>
    <w:rPr>
      <w:rFonts w:ascii="Verdana" w:hAnsi="Verdana"/>
      <w:vertAlign w:val="superscript"/>
    </w:rPr>
  </w:style>
  <w:style w:type="character" w:customStyle="1" w:styleId="FootnotereferenceAgency">
    <w:name w:val="Footnote reference (Agency)"/>
    <w:rsid w:val="001856FF"/>
    <w:rPr>
      <w:rFonts w:ascii="Verdana" w:hAnsi="Verdana"/>
      <w:color w:val="auto"/>
      <w:vertAlign w:val="superscript"/>
    </w:rPr>
  </w:style>
  <w:style w:type="paragraph" w:styleId="FootnoteText">
    <w:name w:val="footnote text"/>
    <w:basedOn w:val="Normal"/>
    <w:link w:val="FootnoteTextChar"/>
    <w:uiPriority w:val="99"/>
    <w:semiHidden/>
    <w:rsid w:val="00E51159"/>
    <w:rPr>
      <w:rFonts w:eastAsia="Verdana"/>
      <w:sz w:val="15"/>
      <w:szCs w:val="20"/>
    </w:rPr>
  </w:style>
  <w:style w:type="paragraph" w:customStyle="1" w:styleId="FootnotetextAgency">
    <w:name w:val="Footnote text (Agency)"/>
    <w:basedOn w:val="Normal"/>
    <w:rsid w:val="001856FF"/>
    <w:rPr>
      <w:rFonts w:eastAsia="Verdana"/>
      <w:sz w:val="15"/>
    </w:rPr>
  </w:style>
  <w:style w:type="paragraph" w:customStyle="1" w:styleId="HeaderAgency">
    <w:name w:val="Header (Agency)"/>
    <w:basedOn w:val="FooterAgency"/>
    <w:semiHidden/>
    <w:rsid w:val="00B636AF"/>
  </w:style>
  <w:style w:type="paragraph" w:customStyle="1" w:styleId="Heading1Agency">
    <w:name w:val="Heading 1 (Agency)"/>
    <w:basedOn w:val="Normal"/>
    <w:next w:val="BodytextAgency"/>
    <w:qFormat/>
    <w:rsid w:val="007B31C7"/>
    <w:pPr>
      <w:keepNext/>
      <w:numPr>
        <w:numId w:val="5"/>
      </w:numPr>
      <w:spacing w:before="280" w:after="220"/>
      <w:outlineLvl w:val="0"/>
    </w:pPr>
    <w:rPr>
      <w:rFonts w:eastAsia="Verdana" w:cs="Arial"/>
      <w:b/>
      <w:bCs/>
      <w:kern w:val="32"/>
      <w:sz w:val="27"/>
      <w:szCs w:val="27"/>
    </w:rPr>
  </w:style>
  <w:style w:type="paragraph" w:customStyle="1" w:styleId="Heading2Agency">
    <w:name w:val="Heading 2 (Agency)"/>
    <w:basedOn w:val="Normal"/>
    <w:next w:val="BodytextAgency"/>
    <w:qFormat/>
    <w:rsid w:val="007B31C7"/>
    <w:pPr>
      <w:keepNext/>
      <w:numPr>
        <w:ilvl w:val="1"/>
        <w:numId w:val="5"/>
      </w:numPr>
      <w:spacing w:before="280" w:after="220"/>
      <w:outlineLvl w:val="1"/>
    </w:pPr>
    <w:rPr>
      <w:rFonts w:eastAsia="Verdana" w:cs="Arial"/>
      <w:b/>
      <w:bCs/>
      <w:i/>
      <w:kern w:val="32"/>
      <w:sz w:val="22"/>
      <w:szCs w:val="22"/>
    </w:rPr>
  </w:style>
  <w:style w:type="paragraph" w:customStyle="1" w:styleId="Heading3Agency">
    <w:name w:val="Heading 3 (Agency)"/>
    <w:basedOn w:val="Normal"/>
    <w:next w:val="BodytextAgency"/>
    <w:qFormat/>
    <w:rsid w:val="007B31C7"/>
    <w:pPr>
      <w:keepNext/>
      <w:numPr>
        <w:ilvl w:val="2"/>
        <w:numId w:val="5"/>
      </w:numPr>
      <w:spacing w:before="280" w:after="220"/>
      <w:outlineLvl w:val="2"/>
    </w:pPr>
    <w:rPr>
      <w:rFonts w:eastAsia="Verdana" w:cs="Arial"/>
      <w:b/>
      <w:bCs/>
      <w:kern w:val="32"/>
      <w:sz w:val="22"/>
      <w:szCs w:val="22"/>
    </w:rPr>
  </w:style>
  <w:style w:type="paragraph" w:customStyle="1" w:styleId="Heading4Agency">
    <w:name w:val="Heading 4 (Agency)"/>
    <w:basedOn w:val="Heading3Agency"/>
    <w:next w:val="BodytextAgency"/>
    <w:qFormat/>
    <w:rsid w:val="007B31C7"/>
    <w:pPr>
      <w:numPr>
        <w:ilvl w:val="3"/>
      </w:numPr>
      <w:outlineLvl w:val="3"/>
    </w:pPr>
    <w:rPr>
      <w:i/>
      <w:sz w:val="18"/>
      <w:szCs w:val="18"/>
    </w:rPr>
  </w:style>
  <w:style w:type="paragraph" w:customStyle="1" w:styleId="Heading5Agency">
    <w:name w:val="Heading 5 (Agency)"/>
    <w:basedOn w:val="Heading4Agency"/>
    <w:next w:val="BodytextAgency"/>
    <w:qFormat/>
    <w:rsid w:val="007B31C7"/>
    <w:pPr>
      <w:numPr>
        <w:ilvl w:val="4"/>
      </w:numPr>
      <w:outlineLvl w:val="4"/>
    </w:pPr>
    <w:rPr>
      <w:i w:val="0"/>
    </w:rPr>
  </w:style>
  <w:style w:type="paragraph" w:customStyle="1" w:styleId="Heading6Agency">
    <w:name w:val="Heading 6 (Agency)"/>
    <w:basedOn w:val="Heading5Agency"/>
    <w:next w:val="BodytextAgency"/>
    <w:semiHidden/>
    <w:rsid w:val="00E51159"/>
    <w:pPr>
      <w:numPr>
        <w:ilvl w:val="5"/>
      </w:numPr>
      <w:outlineLvl w:val="5"/>
    </w:pPr>
  </w:style>
  <w:style w:type="paragraph" w:customStyle="1" w:styleId="Heading7Agency">
    <w:name w:val="Heading 7 (Agency)"/>
    <w:basedOn w:val="Heading6Agency"/>
    <w:next w:val="BodytextAgency"/>
    <w:semiHidden/>
    <w:rsid w:val="00E51159"/>
    <w:pPr>
      <w:numPr>
        <w:ilvl w:val="6"/>
      </w:numPr>
      <w:outlineLvl w:val="6"/>
    </w:pPr>
  </w:style>
  <w:style w:type="paragraph" w:customStyle="1" w:styleId="Heading8Agency">
    <w:name w:val="Heading 8 (Agency)"/>
    <w:basedOn w:val="Heading7Agency"/>
    <w:next w:val="BodytextAgency"/>
    <w:semiHidden/>
    <w:rsid w:val="00E51159"/>
    <w:pPr>
      <w:numPr>
        <w:ilvl w:val="7"/>
      </w:numPr>
      <w:outlineLvl w:val="7"/>
    </w:pPr>
  </w:style>
  <w:style w:type="paragraph" w:customStyle="1" w:styleId="Heading9Agency">
    <w:name w:val="Heading 9 (Agency)"/>
    <w:basedOn w:val="Heading8Agency"/>
    <w:next w:val="BodytextAgency"/>
    <w:semiHidden/>
    <w:rsid w:val="00E51159"/>
    <w:pPr>
      <w:numPr>
        <w:ilvl w:val="8"/>
      </w:numPr>
      <w:outlineLvl w:val="8"/>
    </w:pPr>
  </w:style>
  <w:style w:type="paragraph" w:customStyle="1" w:styleId="No-numheading1Agency">
    <w:name w:val="No-num heading 1 (Agency)"/>
    <w:basedOn w:val="Normal"/>
    <w:next w:val="BodytextAgency"/>
    <w:qFormat/>
    <w:rsid w:val="007B31C7"/>
    <w:pPr>
      <w:keepNext/>
      <w:spacing w:before="280" w:after="220"/>
      <w:outlineLvl w:val="0"/>
    </w:pPr>
    <w:rPr>
      <w:rFonts w:eastAsia="Verdana" w:cs="Arial"/>
      <w:b/>
      <w:bCs/>
      <w:kern w:val="32"/>
      <w:sz w:val="27"/>
      <w:szCs w:val="27"/>
    </w:rPr>
  </w:style>
  <w:style w:type="paragraph" w:customStyle="1" w:styleId="No-numheading2Agency">
    <w:name w:val="No-num heading 2 (Agency)"/>
    <w:basedOn w:val="Normal"/>
    <w:next w:val="BodytextAgency"/>
    <w:qFormat/>
    <w:rsid w:val="007B31C7"/>
    <w:pPr>
      <w:keepNext/>
      <w:spacing w:before="280" w:after="220"/>
      <w:outlineLvl w:val="1"/>
    </w:pPr>
    <w:rPr>
      <w:rFonts w:eastAsia="Verdana" w:cs="Arial"/>
      <w:b/>
      <w:bCs/>
      <w:i/>
      <w:kern w:val="32"/>
      <w:sz w:val="22"/>
      <w:szCs w:val="22"/>
    </w:rPr>
  </w:style>
  <w:style w:type="paragraph" w:customStyle="1" w:styleId="No-numheading3Agency">
    <w:name w:val="No-num heading 3 (Agency)"/>
    <w:basedOn w:val="Heading3Agency"/>
    <w:next w:val="BodytextAgency"/>
    <w:qFormat/>
    <w:rsid w:val="007B31C7"/>
    <w:pPr>
      <w:numPr>
        <w:ilvl w:val="0"/>
        <w:numId w:val="0"/>
      </w:numPr>
    </w:pPr>
  </w:style>
  <w:style w:type="paragraph" w:customStyle="1" w:styleId="No-numheading4Agency">
    <w:name w:val="No-num heading 4 (Agency)"/>
    <w:basedOn w:val="Heading4Agency"/>
    <w:next w:val="BodytextAgency"/>
    <w:qFormat/>
    <w:rsid w:val="007B31C7"/>
    <w:pPr>
      <w:numPr>
        <w:ilvl w:val="0"/>
        <w:numId w:val="0"/>
      </w:numPr>
    </w:pPr>
  </w:style>
  <w:style w:type="paragraph" w:customStyle="1" w:styleId="No-numheading5Agency">
    <w:name w:val="No-num heading 5 (Agency)"/>
    <w:basedOn w:val="Heading5Agency"/>
    <w:next w:val="BodytextAgency"/>
    <w:qFormat/>
    <w:rsid w:val="007B31C7"/>
    <w:pPr>
      <w:numPr>
        <w:ilvl w:val="0"/>
        <w:numId w:val="0"/>
      </w:numPr>
    </w:pPr>
  </w:style>
  <w:style w:type="paragraph" w:customStyle="1" w:styleId="No-numheading6Agency">
    <w:name w:val="No-num heading 6 (Agency)"/>
    <w:basedOn w:val="No-numheading5Agency"/>
    <w:next w:val="BodytextAgency"/>
    <w:semiHidden/>
    <w:rsid w:val="00E51159"/>
    <w:pPr>
      <w:outlineLvl w:val="5"/>
    </w:pPr>
  </w:style>
  <w:style w:type="paragraph" w:customStyle="1" w:styleId="No-numheading7Agency">
    <w:name w:val="No-num heading 7 (Agency)"/>
    <w:basedOn w:val="No-numheading6Agency"/>
    <w:next w:val="BodytextAgency"/>
    <w:semiHidden/>
    <w:rsid w:val="00E51159"/>
    <w:pPr>
      <w:outlineLvl w:val="6"/>
    </w:pPr>
  </w:style>
  <w:style w:type="paragraph" w:customStyle="1" w:styleId="No-numheading8Agency">
    <w:name w:val="No-num heading 8 (Agency)"/>
    <w:basedOn w:val="No-numheading7Agency"/>
    <w:next w:val="BodytextAgency"/>
    <w:semiHidden/>
    <w:rsid w:val="00E51159"/>
    <w:pPr>
      <w:outlineLvl w:val="7"/>
    </w:pPr>
  </w:style>
  <w:style w:type="paragraph" w:customStyle="1" w:styleId="No-numheading9Agency">
    <w:name w:val="No-num heading 9 (Agency)"/>
    <w:basedOn w:val="No-numheading8Agency"/>
    <w:next w:val="BodytextAgency"/>
    <w:semiHidden/>
    <w:rsid w:val="00E51159"/>
    <w:pPr>
      <w:outlineLvl w:val="8"/>
    </w:pPr>
  </w:style>
  <w:style w:type="paragraph" w:customStyle="1" w:styleId="NormalAgency">
    <w:name w:val="Normal (Agency)"/>
    <w:qFormat/>
    <w:rsid w:val="007B31C7"/>
    <w:rPr>
      <w:rFonts w:ascii="Verdana" w:eastAsia="Verdana" w:hAnsi="Verdana" w:cs="Verdana"/>
      <w:sz w:val="18"/>
      <w:szCs w:val="18"/>
    </w:rPr>
  </w:style>
  <w:style w:type="paragraph" w:customStyle="1" w:styleId="No-TOCheadingAgency">
    <w:name w:val="No-TOC heading (Agency)"/>
    <w:basedOn w:val="Normal"/>
    <w:next w:val="BodytextAgency"/>
    <w:qFormat/>
    <w:rsid w:val="007B31C7"/>
    <w:pPr>
      <w:keepNext/>
      <w:spacing w:before="280" w:after="220"/>
    </w:pPr>
    <w:rPr>
      <w:rFonts w:eastAsia="Times New Roman" w:cs="Arial"/>
      <w:b/>
      <w:kern w:val="32"/>
      <w:sz w:val="27"/>
      <w:szCs w:val="27"/>
    </w:rPr>
  </w:style>
  <w:style w:type="numbering" w:customStyle="1" w:styleId="NumberlistAgency">
    <w:name w:val="Number list (Agency)"/>
    <w:basedOn w:val="NoList"/>
    <w:rsid w:val="00E51159"/>
    <w:pPr>
      <w:numPr>
        <w:numId w:val="2"/>
      </w:numPr>
    </w:pPr>
  </w:style>
  <w:style w:type="paragraph" w:customStyle="1" w:styleId="RefAgency">
    <w:name w:val="Ref. (Agency)"/>
    <w:basedOn w:val="Normal"/>
    <w:qFormat/>
    <w:rsid w:val="001856FF"/>
    <w:rPr>
      <w:rFonts w:eastAsia="Times New Roman"/>
      <w:sz w:val="17"/>
    </w:rPr>
  </w:style>
  <w:style w:type="paragraph" w:customStyle="1" w:styleId="TablefirstrowAgency">
    <w:name w:val="Table first row (Agency)"/>
    <w:basedOn w:val="BodytextAgency"/>
    <w:semiHidden/>
    <w:rsid w:val="00E51159"/>
    <w:pPr>
      <w:keepNext/>
    </w:pPr>
    <w:rPr>
      <w:rFonts w:eastAsia="Times New Roman"/>
      <w:b/>
    </w:rPr>
  </w:style>
  <w:style w:type="table" w:customStyle="1" w:styleId="TablegridAgency">
    <w:name w:val="Table grid (Agency)"/>
    <w:basedOn w:val="TableNormal"/>
    <w:semiHidden/>
    <w:rsid w:val="007E56F5"/>
    <w:rPr>
      <w:sz w:val="18"/>
    </w:rPr>
    <w:tblPr>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Pr>
    <w:tcPr>
      <w:shd w:val="clear" w:color="auto" w:fill="E1E3F2"/>
    </w:tcPr>
    <w:tblStylePr w:type="firstRow">
      <w:rPr>
        <w:rFonts w:ascii="Times New Roman" w:hAnsi="Times New Roman"/>
        <w:b/>
        <w:i w:val="0"/>
        <w:sz w:val="18"/>
        <w:szCs w:val="18"/>
      </w:rPr>
      <w:tblPr/>
      <w:trPr>
        <w:tblHeader/>
      </w:trPr>
      <w:tcPr>
        <w:tcBorders>
          <w:top w:val="nil"/>
          <w:left w:val="nil"/>
          <w:bottom w:val="nil"/>
          <w:right w:val="nil"/>
          <w:insideH w:val="nil"/>
          <w:insideV w:val="nil"/>
          <w:tl2br w:val="nil"/>
          <w:tr2bl w:val="nil"/>
        </w:tcBorders>
        <w:shd w:val="clear" w:color="auto" w:fill="003399"/>
      </w:tcPr>
    </w:tblStylePr>
  </w:style>
  <w:style w:type="table" w:customStyle="1" w:styleId="TablegridAgencyblack">
    <w:name w:val="Table grid (Agency) black"/>
    <w:basedOn w:val="TablegridAgency"/>
    <w:semiHidden/>
    <w:rsid w:val="00E51159"/>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tcPr>
      <w:shd w:val="clear" w:color="auto" w:fill="auto"/>
    </w:tcPr>
    <w:tblStylePr w:type="firstRow">
      <w:rPr>
        <w:rFonts w:ascii="Palatino Linotype" w:hAnsi="Palatino Linotype"/>
        <w:b/>
        <w:i w:val="0"/>
        <w:color w:val="auto"/>
        <w:sz w:val="18"/>
        <w:szCs w:val="18"/>
      </w:rPr>
      <w:tblPr/>
      <w:trPr>
        <w:tblHeader/>
      </w:trPr>
      <w:tcPr>
        <w:tcBorders>
          <w:top w:val="single" w:sz="4" w:space="0" w:color="auto"/>
          <w:left w:val="single" w:sz="4" w:space="0" w:color="auto"/>
          <w:bottom w:val="single" w:sz="4" w:space="0" w:color="auto"/>
          <w:right w:val="single" w:sz="4" w:space="0" w:color="auto"/>
          <w:insideH w:val="single" w:sz="6" w:space="0" w:color="auto"/>
          <w:insideV w:val="single" w:sz="6" w:space="0" w:color="auto"/>
          <w:tl2br w:val="nil"/>
          <w:tr2bl w:val="nil"/>
        </w:tcBorders>
        <w:shd w:val="clear" w:color="auto" w:fill="auto"/>
      </w:tcPr>
    </w:tblStylePr>
  </w:style>
  <w:style w:type="table" w:customStyle="1" w:styleId="TablegridAgencyblank">
    <w:name w:val="Table grid (Agency) blank"/>
    <w:basedOn w:val="TableNormal"/>
    <w:semiHidden/>
    <w:rsid w:val="00E51159"/>
    <w:rPr>
      <w:rFonts w:ascii="Verdana" w:hAnsi="Verdana"/>
      <w:sz w:val="18"/>
    </w:rPr>
    <w:tblPr/>
    <w:tcPr>
      <w:shd w:val="clear" w:color="auto" w:fill="auto"/>
    </w:tcPr>
    <w:tblStylePr w:type="firstRow">
      <w:rPr>
        <w:rFonts w:ascii="Palatino Linotype" w:hAnsi="Palatino Linotype"/>
        <w:b w:val="0"/>
        <w:i w:val="0"/>
        <w:color w:val="auto"/>
        <w:sz w:val="18"/>
        <w:szCs w:val="18"/>
      </w:rPr>
      <w:tblPr/>
      <w:trPr>
        <w:tblHeader/>
      </w:trPr>
      <w:tcPr>
        <w:tcBorders>
          <w:top w:val="nil"/>
          <w:left w:val="nil"/>
          <w:bottom w:val="nil"/>
          <w:right w:val="nil"/>
          <w:insideH w:val="nil"/>
          <w:insideV w:val="nil"/>
          <w:tl2br w:val="nil"/>
          <w:tr2bl w:val="nil"/>
        </w:tcBorders>
        <w:shd w:val="clear" w:color="auto" w:fill="auto"/>
      </w:tcPr>
    </w:tblStylePr>
  </w:style>
  <w:style w:type="paragraph" w:customStyle="1" w:styleId="TableheadingAgency">
    <w:name w:val="Table heading (Agency)"/>
    <w:basedOn w:val="Normal"/>
    <w:next w:val="BodytextAgency"/>
    <w:rsid w:val="001856FF"/>
    <w:pPr>
      <w:keepNext/>
      <w:numPr>
        <w:numId w:val="4"/>
      </w:numPr>
      <w:spacing w:before="240" w:after="120"/>
    </w:pPr>
  </w:style>
  <w:style w:type="paragraph" w:customStyle="1" w:styleId="TableheadingrowsAgency">
    <w:name w:val="Table heading rows (Agency)"/>
    <w:basedOn w:val="BodytextAgency"/>
    <w:rsid w:val="001856FF"/>
    <w:pPr>
      <w:keepNext/>
    </w:pPr>
    <w:rPr>
      <w:rFonts w:eastAsia="Times New Roman"/>
      <w:b/>
    </w:rPr>
  </w:style>
  <w:style w:type="paragraph" w:customStyle="1" w:styleId="TabletextrowsAgency">
    <w:name w:val="Table text rows (Agency)"/>
    <w:basedOn w:val="NormalAgency"/>
    <w:rsid w:val="00E62AD7"/>
    <w:pPr>
      <w:spacing w:line="280" w:lineRule="exact"/>
    </w:pPr>
    <w:rPr>
      <w:rFonts w:eastAsia="Times New Roman"/>
    </w:rPr>
  </w:style>
  <w:style w:type="paragraph" w:customStyle="1" w:styleId="TableFigurenoteAgency">
    <w:name w:val="Table/Figure note (Agency)"/>
    <w:basedOn w:val="BodytextAgency"/>
    <w:next w:val="BodytextAgency"/>
    <w:rsid w:val="001856FF"/>
    <w:pPr>
      <w:spacing w:before="60" w:after="240" w:line="240" w:lineRule="auto"/>
    </w:pPr>
    <w:rPr>
      <w:sz w:val="16"/>
      <w:szCs w:val="16"/>
    </w:rPr>
  </w:style>
  <w:style w:type="paragraph" w:styleId="TOC1">
    <w:name w:val="toc 1"/>
    <w:basedOn w:val="Normal"/>
    <w:next w:val="BodytextAgency"/>
    <w:semiHidden/>
    <w:rsid w:val="00784282"/>
    <w:pPr>
      <w:keepNext/>
      <w:tabs>
        <w:tab w:val="right" w:leader="dot" w:pos="9401"/>
      </w:tabs>
      <w:spacing w:before="140" w:after="57" w:line="240" w:lineRule="atLeast"/>
    </w:pPr>
    <w:rPr>
      <w:rFonts w:eastAsia="Verdana"/>
      <w:b/>
      <w:noProof/>
      <w:sz w:val="22"/>
      <w:szCs w:val="22"/>
    </w:rPr>
  </w:style>
  <w:style w:type="paragraph" w:styleId="TOC2">
    <w:name w:val="toc 2"/>
    <w:basedOn w:val="Normal"/>
    <w:next w:val="BodytextAgency"/>
    <w:semiHidden/>
    <w:rsid w:val="00E51159"/>
    <w:pPr>
      <w:tabs>
        <w:tab w:val="right" w:leader="dot" w:pos="9401"/>
      </w:tabs>
      <w:spacing w:after="57" w:line="240" w:lineRule="atLeast"/>
    </w:pPr>
    <w:rPr>
      <w:rFonts w:eastAsia="Verdana"/>
      <w:noProof/>
      <w:sz w:val="20"/>
    </w:rPr>
  </w:style>
  <w:style w:type="paragraph" w:styleId="TOC3">
    <w:name w:val="toc 3"/>
    <w:basedOn w:val="Normal"/>
    <w:next w:val="BodytextAgency"/>
    <w:semiHidden/>
    <w:rsid w:val="00E51159"/>
    <w:pPr>
      <w:tabs>
        <w:tab w:val="right" w:leader="dot" w:pos="9401"/>
      </w:tabs>
      <w:spacing w:after="57" w:line="240" w:lineRule="atLeast"/>
    </w:pPr>
    <w:rPr>
      <w:rFonts w:eastAsia="Verdana"/>
      <w:noProof/>
      <w:sz w:val="20"/>
    </w:rPr>
  </w:style>
  <w:style w:type="paragraph" w:styleId="TOC4">
    <w:name w:val="toc 4"/>
    <w:basedOn w:val="Normal"/>
    <w:next w:val="BodytextAgency"/>
    <w:semiHidden/>
    <w:rsid w:val="00E51159"/>
    <w:pPr>
      <w:tabs>
        <w:tab w:val="right" w:leader="dot" w:pos="9401"/>
      </w:tabs>
      <w:spacing w:after="57" w:line="240" w:lineRule="atLeast"/>
    </w:pPr>
    <w:rPr>
      <w:noProof/>
      <w:sz w:val="20"/>
    </w:rPr>
  </w:style>
  <w:style w:type="paragraph" w:styleId="TOC5">
    <w:name w:val="toc 5"/>
    <w:basedOn w:val="Normal"/>
    <w:next w:val="BodytextAgency"/>
    <w:semiHidden/>
    <w:rsid w:val="00E51159"/>
    <w:pPr>
      <w:tabs>
        <w:tab w:val="right" w:leader="dot" w:pos="9401"/>
      </w:tabs>
      <w:spacing w:after="57" w:line="240" w:lineRule="atLeast"/>
    </w:pPr>
    <w:rPr>
      <w:noProof/>
      <w:sz w:val="20"/>
    </w:rPr>
  </w:style>
  <w:style w:type="paragraph" w:styleId="TOC6">
    <w:name w:val="toc 6"/>
    <w:basedOn w:val="Normal"/>
    <w:next w:val="BodytextAgency"/>
    <w:semiHidden/>
    <w:rsid w:val="00E51159"/>
    <w:pPr>
      <w:spacing w:after="57" w:line="240" w:lineRule="exact"/>
    </w:pPr>
    <w:rPr>
      <w:rFonts w:eastAsia="Times New Roman"/>
    </w:rPr>
  </w:style>
  <w:style w:type="paragraph" w:styleId="TOC7">
    <w:name w:val="toc 7"/>
    <w:basedOn w:val="Normal"/>
    <w:next w:val="BodytextAgency"/>
    <w:semiHidden/>
    <w:rsid w:val="00E51159"/>
    <w:pPr>
      <w:spacing w:after="57" w:line="240" w:lineRule="exact"/>
    </w:pPr>
    <w:rPr>
      <w:rFonts w:eastAsia="Times New Roman"/>
    </w:rPr>
  </w:style>
  <w:style w:type="paragraph" w:styleId="TOC8">
    <w:name w:val="toc 8"/>
    <w:basedOn w:val="Normal"/>
    <w:next w:val="BodytextAgency"/>
    <w:semiHidden/>
    <w:rsid w:val="00E51159"/>
    <w:pPr>
      <w:spacing w:after="57" w:line="240" w:lineRule="exact"/>
    </w:pPr>
    <w:rPr>
      <w:rFonts w:eastAsia="Times New Roman"/>
    </w:rPr>
  </w:style>
  <w:style w:type="paragraph" w:styleId="TOC9">
    <w:name w:val="toc 9"/>
    <w:basedOn w:val="Normal"/>
    <w:next w:val="BodytextAgency"/>
    <w:semiHidden/>
    <w:rsid w:val="00E51159"/>
    <w:pPr>
      <w:spacing w:after="57" w:line="240" w:lineRule="exact"/>
    </w:pPr>
    <w:rPr>
      <w:rFonts w:eastAsia="Times New Roman"/>
    </w:rPr>
  </w:style>
  <w:style w:type="paragraph" w:customStyle="1" w:styleId="SpecialcommentAgency">
    <w:name w:val="Special comment (Agency)"/>
    <w:next w:val="BodytextAgency"/>
    <w:qFormat/>
    <w:rsid w:val="007B31C7"/>
    <w:rPr>
      <w:rFonts w:ascii="Verdana" w:eastAsia="Times New Roman" w:hAnsi="Verdana"/>
      <w:color w:val="FF0000"/>
      <w:sz w:val="17"/>
      <w:szCs w:val="17"/>
    </w:rPr>
  </w:style>
  <w:style w:type="paragraph" w:styleId="Header">
    <w:name w:val="header"/>
    <w:basedOn w:val="Normal"/>
    <w:link w:val="HeaderChar"/>
    <w:uiPriority w:val="99"/>
    <w:rsid w:val="00B636AF"/>
    <w:pPr>
      <w:tabs>
        <w:tab w:val="center" w:pos="4320"/>
        <w:tab w:val="right" w:pos="8640"/>
      </w:tabs>
    </w:pPr>
  </w:style>
  <w:style w:type="paragraph" w:styleId="BalloonText">
    <w:name w:val="Balloon Text"/>
    <w:basedOn w:val="Normal"/>
    <w:link w:val="BalloonTextChar"/>
    <w:semiHidden/>
    <w:rsid w:val="00B62CFA"/>
    <w:rPr>
      <w:rFonts w:ascii="Tahoma" w:hAnsi="Tahoma" w:cs="Tahoma"/>
      <w:sz w:val="16"/>
      <w:szCs w:val="16"/>
    </w:rPr>
  </w:style>
  <w:style w:type="character" w:customStyle="1" w:styleId="BalloonTextChar">
    <w:name w:val="Balloon Text Char"/>
    <w:link w:val="BalloonText"/>
    <w:semiHidden/>
    <w:rsid w:val="001715B2"/>
    <w:rPr>
      <w:rFonts w:ascii="Tahoma" w:hAnsi="Tahoma" w:cs="Tahoma"/>
      <w:sz w:val="16"/>
      <w:szCs w:val="16"/>
    </w:rPr>
  </w:style>
  <w:style w:type="character" w:customStyle="1" w:styleId="PageNumberAgency0">
    <w:name w:val="Page Number (Agency)"/>
    <w:rsid w:val="001856FF"/>
    <w:rPr>
      <w:rFonts w:ascii="Verdana" w:hAnsi="Verdana"/>
      <w:sz w:val="14"/>
    </w:rPr>
  </w:style>
  <w:style w:type="paragraph" w:customStyle="1" w:styleId="AgencyCHMPno-numheading3Agency">
    <w:name w:val="Agency CHMP no-num heading 3 (Agency)"/>
    <w:basedOn w:val="No-numheading3Agency"/>
    <w:autoRedefine/>
    <w:rsid w:val="00E83778"/>
    <w:pPr>
      <w:pBdr>
        <w:bottom w:val="single" w:sz="18" w:space="1" w:color="003399"/>
      </w:pBdr>
    </w:pPr>
    <w:rPr>
      <w:b w:val="0"/>
      <w:color w:val="000000"/>
      <w:sz w:val="20"/>
      <w:szCs w:val="18"/>
    </w:rPr>
  </w:style>
  <w:style w:type="character" w:customStyle="1" w:styleId="BodyTextChar">
    <w:name w:val="Body Text Char"/>
    <w:basedOn w:val="DefaultParagraphFont"/>
    <w:link w:val="BodyText"/>
    <w:semiHidden/>
    <w:rsid w:val="001715B2"/>
  </w:style>
  <w:style w:type="character" w:styleId="PlaceholderText">
    <w:name w:val="Placeholder Text"/>
    <w:basedOn w:val="DefaultParagraphFont"/>
    <w:uiPriority w:val="99"/>
    <w:semiHidden/>
    <w:rsid w:val="005B424A"/>
    <w:rPr>
      <w:color w:val="808080"/>
    </w:rPr>
  </w:style>
  <w:style w:type="paragraph" w:styleId="Date">
    <w:name w:val="Date"/>
    <w:basedOn w:val="Normal"/>
    <w:next w:val="Normal"/>
    <w:semiHidden/>
    <w:rsid w:val="00E51159"/>
  </w:style>
  <w:style w:type="paragraph" w:styleId="DocumentMap">
    <w:name w:val="Document Map"/>
    <w:basedOn w:val="Normal"/>
    <w:semiHidden/>
    <w:rsid w:val="00E51159"/>
    <w:pPr>
      <w:shd w:val="clear" w:color="auto" w:fill="000080"/>
    </w:pPr>
    <w:rPr>
      <w:rFonts w:ascii="Tahoma" w:hAnsi="Tahoma" w:cs="Tahoma"/>
      <w:sz w:val="20"/>
      <w:szCs w:val="20"/>
    </w:rPr>
  </w:style>
  <w:style w:type="paragraph" w:styleId="E-mailSignature">
    <w:name w:val="E-mail Signature"/>
    <w:basedOn w:val="Normal"/>
    <w:semiHidden/>
    <w:rsid w:val="00E51159"/>
  </w:style>
  <w:style w:type="character" w:styleId="Emphasis">
    <w:name w:val="Emphasis"/>
    <w:semiHidden/>
    <w:rsid w:val="001856FF"/>
    <w:rPr>
      <w:i/>
      <w:iCs/>
    </w:rPr>
  </w:style>
  <w:style w:type="paragraph" w:styleId="EnvelopeAddress">
    <w:name w:val="envelope address"/>
    <w:basedOn w:val="Normal"/>
    <w:semiHidden/>
    <w:rsid w:val="00E51159"/>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sid w:val="00E51159"/>
    <w:rPr>
      <w:rFonts w:ascii="Arial" w:hAnsi="Arial" w:cs="Arial"/>
      <w:sz w:val="20"/>
      <w:szCs w:val="20"/>
    </w:rPr>
  </w:style>
  <w:style w:type="character" w:styleId="FollowedHyperlink">
    <w:name w:val="FollowedHyperlink"/>
    <w:uiPriority w:val="99"/>
    <w:semiHidden/>
    <w:rsid w:val="00E51159"/>
    <w:rPr>
      <w:color w:val="800080"/>
      <w:u w:val="single"/>
    </w:rPr>
  </w:style>
  <w:style w:type="character" w:styleId="Hyperlink">
    <w:name w:val="Hyperlink"/>
    <w:uiPriority w:val="99"/>
    <w:rsid w:val="00E51159"/>
    <w:rPr>
      <w:color w:val="0000FF"/>
      <w:u w:val="single"/>
    </w:rPr>
  </w:style>
  <w:style w:type="character" w:styleId="LineNumber">
    <w:name w:val="line number"/>
    <w:basedOn w:val="DefaultParagraphFont"/>
    <w:semiHidden/>
    <w:rsid w:val="00E51159"/>
  </w:style>
  <w:style w:type="paragraph" w:styleId="MacroText">
    <w:name w:val="macro"/>
    <w:semiHidden/>
    <w:rsid w:val="00E5115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18"/>
      <w:szCs w:val="18"/>
      <w:lang w:eastAsia="zh-CN"/>
    </w:rPr>
  </w:style>
  <w:style w:type="paragraph" w:styleId="NormalWeb">
    <w:name w:val="Normal (Web)"/>
    <w:basedOn w:val="Normal"/>
    <w:uiPriority w:val="99"/>
    <w:semiHidden/>
    <w:rsid w:val="00E51159"/>
    <w:rPr>
      <w:rFonts w:ascii="Times New Roman" w:hAnsi="Times New Roman"/>
      <w:sz w:val="24"/>
      <w:szCs w:val="24"/>
    </w:rPr>
  </w:style>
  <w:style w:type="paragraph" w:styleId="PlainText">
    <w:name w:val="Plain Text"/>
    <w:basedOn w:val="Normal"/>
    <w:semiHidden/>
    <w:rsid w:val="00E51159"/>
    <w:rPr>
      <w:rFonts w:ascii="Courier New" w:hAnsi="Courier New" w:cs="Courier New"/>
      <w:sz w:val="20"/>
      <w:szCs w:val="20"/>
    </w:rPr>
  </w:style>
  <w:style w:type="paragraph" w:styleId="Salutation">
    <w:name w:val="Salutation"/>
    <w:basedOn w:val="Normal"/>
    <w:next w:val="Normal"/>
    <w:semiHidden/>
    <w:rsid w:val="00E51159"/>
  </w:style>
  <w:style w:type="character" w:styleId="Strong">
    <w:name w:val="Strong"/>
    <w:semiHidden/>
    <w:rsid w:val="001856FF"/>
    <w:rPr>
      <w:b/>
      <w:bCs/>
    </w:rPr>
  </w:style>
  <w:style w:type="table" w:styleId="TableGrid">
    <w:name w:val="Table Grid"/>
    <w:basedOn w:val="TableNormal"/>
    <w:semiHidden/>
    <w:rsid w:val="00E511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ableofAuthorities">
    <w:name w:val="table of authorities"/>
    <w:basedOn w:val="Normal"/>
    <w:next w:val="Normal"/>
    <w:semiHidden/>
    <w:rsid w:val="00E51159"/>
    <w:pPr>
      <w:ind w:left="180" w:hanging="180"/>
    </w:pPr>
  </w:style>
  <w:style w:type="paragraph" w:styleId="TableofFigures">
    <w:name w:val="table of figures"/>
    <w:basedOn w:val="Normal"/>
    <w:next w:val="Normal"/>
    <w:semiHidden/>
    <w:rsid w:val="00E51159"/>
  </w:style>
  <w:style w:type="paragraph" w:styleId="TOAHeading">
    <w:name w:val="toa heading"/>
    <w:basedOn w:val="Normal"/>
    <w:next w:val="Normal"/>
    <w:semiHidden/>
    <w:rsid w:val="00E51159"/>
    <w:pPr>
      <w:spacing w:before="120"/>
    </w:pPr>
    <w:rPr>
      <w:rFonts w:ascii="Arial" w:hAnsi="Arial" w:cs="Arial"/>
      <w:b/>
      <w:bCs/>
      <w:sz w:val="24"/>
      <w:szCs w:val="24"/>
    </w:rPr>
  </w:style>
  <w:style w:type="paragraph" w:customStyle="1" w:styleId="DoccategoryheadingAgency">
    <w:name w:val="Doc category heading (Agency)"/>
    <w:next w:val="BodytextAgency"/>
    <w:qFormat/>
    <w:rsid w:val="007B31C7"/>
    <w:pPr>
      <w:keepNext/>
      <w:pBdr>
        <w:bottom w:val="single" w:sz="4" w:space="1" w:color="auto"/>
      </w:pBdr>
      <w:spacing w:before="567"/>
    </w:pPr>
    <w:rPr>
      <w:rFonts w:ascii="Verdana" w:eastAsia="Verdana" w:hAnsi="Verdana" w:cs="Verdana"/>
      <w:b/>
      <w:color w:val="003399"/>
      <w:sz w:val="18"/>
      <w:szCs w:val="18"/>
    </w:rPr>
  </w:style>
  <w:style w:type="character" w:customStyle="1" w:styleId="Heading1Char">
    <w:name w:val="Heading 1 Char"/>
    <w:basedOn w:val="DefaultParagraphFont"/>
    <w:link w:val="Heading1"/>
    <w:uiPriority w:val="9"/>
    <w:rsid w:val="00B42EAB"/>
    <w:rPr>
      <w:rFonts w:ascii="Verdana" w:eastAsia="Verdana" w:hAnsi="Verdana" w:cs="Arial"/>
      <w:b/>
      <w:bCs/>
      <w:noProof/>
      <w:kern w:val="32"/>
      <w:sz w:val="27"/>
      <w:szCs w:val="27"/>
    </w:rPr>
  </w:style>
  <w:style w:type="character" w:customStyle="1" w:styleId="Heading2Char">
    <w:name w:val="Heading 2 Char"/>
    <w:basedOn w:val="DefaultParagraphFont"/>
    <w:link w:val="Heading2"/>
    <w:uiPriority w:val="9"/>
    <w:rsid w:val="00B42EAB"/>
    <w:rPr>
      <w:rFonts w:ascii="Cambria" w:eastAsia="Times New Roman" w:hAnsi="Cambria"/>
      <w:b/>
      <w:bCs/>
      <w:i/>
      <w:iCs/>
      <w:sz w:val="28"/>
      <w:szCs w:val="28"/>
      <w:lang w:eastAsia="zh-CN"/>
    </w:rPr>
  </w:style>
  <w:style w:type="character" w:customStyle="1" w:styleId="Heading3Char">
    <w:name w:val="Heading 3 Char"/>
    <w:basedOn w:val="DefaultParagraphFont"/>
    <w:link w:val="Heading3"/>
    <w:uiPriority w:val="9"/>
    <w:rsid w:val="00B42EAB"/>
    <w:rPr>
      <w:rFonts w:ascii="Cambria" w:eastAsia="Times New Roman" w:hAnsi="Cambria"/>
      <w:b/>
      <w:bCs/>
      <w:sz w:val="26"/>
      <w:szCs w:val="26"/>
      <w:lang w:eastAsia="zh-CN"/>
    </w:rPr>
  </w:style>
  <w:style w:type="character" w:customStyle="1" w:styleId="Heading4Char">
    <w:name w:val="Heading 4 Char"/>
    <w:basedOn w:val="DefaultParagraphFont"/>
    <w:link w:val="Heading4"/>
    <w:uiPriority w:val="9"/>
    <w:semiHidden/>
    <w:rsid w:val="00B42EAB"/>
    <w:rPr>
      <w:rFonts w:ascii="Calibri" w:eastAsia="Times New Roman" w:hAnsi="Calibri"/>
      <w:b/>
      <w:bCs/>
      <w:sz w:val="28"/>
      <w:szCs w:val="28"/>
      <w:lang w:eastAsia="zh-CN"/>
    </w:rPr>
  </w:style>
  <w:style w:type="character" w:customStyle="1" w:styleId="Heading5Char">
    <w:name w:val="Heading 5 Char"/>
    <w:basedOn w:val="DefaultParagraphFont"/>
    <w:link w:val="Heading5"/>
    <w:uiPriority w:val="9"/>
    <w:semiHidden/>
    <w:rsid w:val="00B42EAB"/>
    <w:rPr>
      <w:rFonts w:ascii="Calibri" w:eastAsia="Times New Roman" w:hAnsi="Calibri"/>
      <w:b/>
      <w:bCs/>
      <w:i/>
      <w:iCs/>
      <w:sz w:val="26"/>
      <w:szCs w:val="26"/>
      <w:lang w:eastAsia="zh-CN"/>
    </w:rPr>
  </w:style>
  <w:style w:type="character" w:customStyle="1" w:styleId="Heading6Char">
    <w:name w:val="Heading 6 Char"/>
    <w:basedOn w:val="DefaultParagraphFont"/>
    <w:link w:val="Heading6"/>
    <w:uiPriority w:val="9"/>
    <w:semiHidden/>
    <w:rsid w:val="00B42EAB"/>
    <w:rPr>
      <w:rFonts w:ascii="Calibri" w:eastAsia="Times New Roman" w:hAnsi="Calibri"/>
      <w:b/>
      <w:bCs/>
      <w:sz w:val="22"/>
      <w:szCs w:val="22"/>
      <w:lang w:eastAsia="zh-CN"/>
    </w:rPr>
  </w:style>
  <w:style w:type="character" w:customStyle="1" w:styleId="Heading7Char">
    <w:name w:val="Heading 7 Char"/>
    <w:basedOn w:val="DefaultParagraphFont"/>
    <w:link w:val="Heading7"/>
    <w:uiPriority w:val="9"/>
    <w:semiHidden/>
    <w:rsid w:val="00B42EAB"/>
    <w:rPr>
      <w:rFonts w:ascii="Calibri" w:eastAsia="Times New Roman" w:hAnsi="Calibri"/>
      <w:sz w:val="24"/>
      <w:szCs w:val="24"/>
      <w:lang w:eastAsia="zh-CN"/>
    </w:rPr>
  </w:style>
  <w:style w:type="character" w:customStyle="1" w:styleId="Heading8Char">
    <w:name w:val="Heading 8 Char"/>
    <w:basedOn w:val="DefaultParagraphFont"/>
    <w:link w:val="Heading8"/>
    <w:uiPriority w:val="9"/>
    <w:semiHidden/>
    <w:rsid w:val="00B42EAB"/>
    <w:rPr>
      <w:rFonts w:ascii="Calibri" w:eastAsia="Times New Roman" w:hAnsi="Calibri"/>
      <w:i/>
      <w:iCs/>
      <w:sz w:val="24"/>
      <w:szCs w:val="24"/>
      <w:lang w:eastAsia="zh-CN"/>
    </w:rPr>
  </w:style>
  <w:style w:type="character" w:customStyle="1" w:styleId="Heading9Char">
    <w:name w:val="Heading 9 Char"/>
    <w:basedOn w:val="DefaultParagraphFont"/>
    <w:link w:val="Heading9"/>
    <w:uiPriority w:val="9"/>
    <w:semiHidden/>
    <w:rsid w:val="00B42EAB"/>
    <w:rPr>
      <w:rFonts w:ascii="Cambria" w:eastAsia="Times New Roman" w:hAnsi="Cambria"/>
      <w:sz w:val="22"/>
      <w:szCs w:val="22"/>
      <w:lang w:eastAsia="zh-CN"/>
    </w:rPr>
  </w:style>
  <w:style w:type="paragraph" w:styleId="Title">
    <w:name w:val="Title"/>
    <w:basedOn w:val="Normal"/>
    <w:next w:val="Normal"/>
    <w:link w:val="TitleChar"/>
    <w:uiPriority w:val="10"/>
    <w:qFormat/>
    <w:rsid w:val="00B42EAB"/>
    <w:pPr>
      <w:spacing w:after="80"/>
      <w:contextualSpacing/>
    </w:pPr>
    <w:rPr>
      <w:rFonts w:asciiTheme="majorHAnsi" w:eastAsiaTheme="majorEastAsia" w:hAnsiTheme="majorHAnsi" w:cstheme="majorBidi"/>
      <w:spacing w:val="-10"/>
      <w:kern w:val="28"/>
      <w:sz w:val="56"/>
      <w:szCs w:val="56"/>
      <w:lang w:eastAsia="en-US"/>
      <w14:ligatures w14:val="standardContextual"/>
    </w:rPr>
  </w:style>
  <w:style w:type="character" w:customStyle="1" w:styleId="TitleChar">
    <w:name w:val="Title Char"/>
    <w:basedOn w:val="DefaultParagraphFont"/>
    <w:link w:val="Title"/>
    <w:uiPriority w:val="10"/>
    <w:rsid w:val="00B42EAB"/>
    <w:rPr>
      <w:rFonts w:asciiTheme="majorHAnsi" w:eastAsiaTheme="majorEastAsia" w:hAnsiTheme="majorHAnsi" w:cstheme="majorBidi"/>
      <w:spacing w:val="-10"/>
      <w:kern w:val="28"/>
      <w:sz w:val="56"/>
      <w:szCs w:val="56"/>
      <w:lang w:eastAsia="en-US"/>
      <w14:ligatures w14:val="standardContextual"/>
    </w:rPr>
  </w:style>
  <w:style w:type="paragraph" w:styleId="Subtitle">
    <w:name w:val="Subtitle"/>
    <w:basedOn w:val="Normal"/>
    <w:next w:val="Normal"/>
    <w:link w:val="SubtitleChar"/>
    <w:uiPriority w:val="11"/>
    <w:qFormat/>
    <w:rsid w:val="00B42EAB"/>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B42EAB"/>
    <w:rPr>
      <w:rFonts w:asciiTheme="minorHAnsi" w:eastAsiaTheme="majorEastAsia" w:hAnsiTheme="minorHAnsi" w:cstheme="majorBidi"/>
      <w:color w:val="595959" w:themeColor="text1" w:themeTint="A6"/>
      <w:spacing w:val="15"/>
      <w:kern w:val="2"/>
      <w:sz w:val="28"/>
      <w:szCs w:val="28"/>
      <w:lang w:eastAsia="en-US"/>
      <w14:ligatures w14:val="standardContextual"/>
    </w:rPr>
  </w:style>
  <w:style w:type="paragraph" w:styleId="Quote">
    <w:name w:val="Quote"/>
    <w:basedOn w:val="Normal"/>
    <w:next w:val="Normal"/>
    <w:link w:val="QuoteChar"/>
    <w:uiPriority w:val="29"/>
    <w:qFormat/>
    <w:rsid w:val="00B42EAB"/>
    <w:pPr>
      <w:spacing w:before="160" w:after="160" w:line="259" w:lineRule="auto"/>
      <w:jc w:val="center"/>
    </w:pPr>
    <w:rPr>
      <w:rFonts w:asciiTheme="minorHAnsi" w:eastAsiaTheme="minorHAnsi" w:hAnsiTheme="minorHAnsi" w:cstheme="minorBidi"/>
      <w:i/>
      <w:iCs/>
      <w:color w:val="404040" w:themeColor="text1" w:themeTint="BF"/>
      <w:kern w:val="2"/>
      <w:sz w:val="22"/>
      <w:szCs w:val="22"/>
      <w:lang w:eastAsia="en-US"/>
      <w14:ligatures w14:val="standardContextual"/>
    </w:rPr>
  </w:style>
  <w:style w:type="character" w:customStyle="1" w:styleId="QuoteChar">
    <w:name w:val="Quote Char"/>
    <w:basedOn w:val="DefaultParagraphFont"/>
    <w:link w:val="Quote"/>
    <w:uiPriority w:val="29"/>
    <w:rsid w:val="00B42EAB"/>
    <w:rPr>
      <w:rFonts w:asciiTheme="minorHAnsi" w:eastAsiaTheme="minorHAnsi" w:hAnsiTheme="minorHAnsi" w:cstheme="minorBidi"/>
      <w:i/>
      <w:iCs/>
      <w:color w:val="404040" w:themeColor="text1" w:themeTint="BF"/>
      <w:kern w:val="2"/>
      <w:sz w:val="22"/>
      <w:szCs w:val="22"/>
      <w:lang w:eastAsia="en-US"/>
      <w14:ligatures w14:val="standardContextual"/>
    </w:rPr>
  </w:style>
  <w:style w:type="paragraph" w:styleId="ListParagraph">
    <w:name w:val="List Paragraph"/>
    <w:basedOn w:val="Normal"/>
    <w:uiPriority w:val="34"/>
    <w:qFormat/>
    <w:rsid w:val="00B42EAB"/>
    <w:pPr>
      <w:spacing w:after="160" w:line="259" w:lineRule="auto"/>
      <w:ind w:left="720"/>
      <w:contextualSpacing/>
    </w:pPr>
    <w:rPr>
      <w:rFonts w:asciiTheme="minorHAnsi" w:eastAsiaTheme="minorHAnsi" w:hAnsiTheme="minorHAnsi" w:cstheme="minorBidi"/>
      <w:kern w:val="2"/>
      <w:sz w:val="22"/>
      <w:szCs w:val="22"/>
      <w:lang w:eastAsia="en-US"/>
      <w14:ligatures w14:val="standardContextual"/>
    </w:rPr>
  </w:style>
  <w:style w:type="character" w:styleId="IntenseEmphasis">
    <w:name w:val="Intense Emphasis"/>
    <w:basedOn w:val="DefaultParagraphFont"/>
    <w:uiPriority w:val="21"/>
    <w:qFormat/>
    <w:rsid w:val="00B42EAB"/>
    <w:rPr>
      <w:i/>
      <w:iCs/>
      <w:color w:val="2F5496" w:themeColor="accent1" w:themeShade="BF"/>
    </w:rPr>
  </w:style>
  <w:style w:type="paragraph" w:styleId="IntenseQuote">
    <w:name w:val="Intense Quote"/>
    <w:basedOn w:val="Normal"/>
    <w:next w:val="Normal"/>
    <w:link w:val="IntenseQuoteChar"/>
    <w:uiPriority w:val="30"/>
    <w:qFormat/>
    <w:rsid w:val="00B42EAB"/>
    <w:pPr>
      <w:pBdr>
        <w:top w:val="single" w:sz="4" w:space="10" w:color="2F5496" w:themeColor="accent1" w:themeShade="BF"/>
        <w:bottom w:val="single" w:sz="4" w:space="10" w:color="2F5496" w:themeColor="accent1" w:themeShade="BF"/>
      </w:pBdr>
      <w:spacing w:before="360" w:after="360" w:line="259" w:lineRule="auto"/>
      <w:ind w:left="864" w:right="864"/>
      <w:jc w:val="center"/>
    </w:pPr>
    <w:rPr>
      <w:rFonts w:asciiTheme="minorHAnsi" w:eastAsiaTheme="minorHAnsi" w:hAnsiTheme="minorHAnsi" w:cstheme="minorBidi"/>
      <w:i/>
      <w:iCs/>
      <w:color w:val="2F5496" w:themeColor="accent1" w:themeShade="BF"/>
      <w:kern w:val="2"/>
      <w:sz w:val="22"/>
      <w:szCs w:val="22"/>
      <w:lang w:eastAsia="en-US"/>
      <w14:ligatures w14:val="standardContextual"/>
    </w:rPr>
  </w:style>
  <w:style w:type="character" w:customStyle="1" w:styleId="IntenseQuoteChar">
    <w:name w:val="Intense Quote Char"/>
    <w:basedOn w:val="DefaultParagraphFont"/>
    <w:link w:val="IntenseQuote"/>
    <w:uiPriority w:val="30"/>
    <w:rsid w:val="00B42EAB"/>
    <w:rPr>
      <w:rFonts w:asciiTheme="minorHAnsi" w:eastAsiaTheme="minorHAnsi" w:hAnsiTheme="minorHAnsi" w:cstheme="minorBidi"/>
      <w:i/>
      <w:iCs/>
      <w:color w:val="2F5496" w:themeColor="accent1" w:themeShade="BF"/>
      <w:kern w:val="2"/>
      <w:sz w:val="22"/>
      <w:szCs w:val="22"/>
      <w:lang w:eastAsia="en-US"/>
      <w14:ligatures w14:val="standardContextual"/>
    </w:rPr>
  </w:style>
  <w:style w:type="character" w:styleId="IntenseReference">
    <w:name w:val="Intense Reference"/>
    <w:basedOn w:val="DefaultParagraphFont"/>
    <w:uiPriority w:val="32"/>
    <w:qFormat/>
    <w:rsid w:val="00B42EAB"/>
    <w:rPr>
      <w:b/>
      <w:bCs/>
      <w:smallCaps/>
      <w:color w:val="2F5496" w:themeColor="accent1" w:themeShade="BF"/>
      <w:spacing w:val="5"/>
    </w:rPr>
  </w:style>
  <w:style w:type="character" w:customStyle="1" w:styleId="HeaderChar">
    <w:name w:val="Header Char"/>
    <w:basedOn w:val="DefaultParagraphFont"/>
    <w:link w:val="Header"/>
    <w:uiPriority w:val="99"/>
    <w:rsid w:val="00B42EAB"/>
    <w:rPr>
      <w:rFonts w:ascii="Verdana" w:hAnsi="Verdana"/>
      <w:sz w:val="18"/>
      <w:szCs w:val="18"/>
    </w:rPr>
  </w:style>
  <w:style w:type="character" w:customStyle="1" w:styleId="FooterChar">
    <w:name w:val="Footer Char"/>
    <w:basedOn w:val="DefaultParagraphFont"/>
    <w:link w:val="Footer"/>
    <w:uiPriority w:val="99"/>
    <w:rsid w:val="00B42EAB"/>
    <w:rPr>
      <w:rFonts w:ascii="Arial" w:eastAsia="Times New Roman" w:hAnsi="Arial"/>
      <w:sz w:val="16"/>
      <w:lang w:eastAsia="en-US"/>
    </w:rPr>
  </w:style>
  <w:style w:type="character" w:styleId="UnresolvedMention">
    <w:name w:val="Unresolved Mention"/>
    <w:basedOn w:val="DefaultParagraphFont"/>
    <w:uiPriority w:val="99"/>
    <w:semiHidden/>
    <w:unhideWhenUsed/>
    <w:rsid w:val="00B42EAB"/>
    <w:rPr>
      <w:color w:val="605E5C"/>
      <w:shd w:val="clear" w:color="auto" w:fill="E1DFDD"/>
    </w:rPr>
  </w:style>
  <w:style w:type="character" w:customStyle="1" w:styleId="FootnoteTextChar">
    <w:name w:val="Footnote Text Char"/>
    <w:basedOn w:val="DefaultParagraphFont"/>
    <w:link w:val="FootnoteText"/>
    <w:uiPriority w:val="99"/>
    <w:semiHidden/>
    <w:rsid w:val="00B42EAB"/>
    <w:rPr>
      <w:rFonts w:ascii="Verdana" w:eastAsia="Verdana" w:hAnsi="Verdana"/>
      <w:sz w:val="1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ma.europa.eu/en/documents/other/policy-58-european-medicines-agency-policy-handling-competing-interests-management-board-members_en.pdf"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javascript:void(0)"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javascript:void(0)"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ema.europa.eu/en/documents/other/policy-58-european-medicines-agency-policy-handling-competing-interests-management-board-members_en.pdf"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javascript:void(0)" TargetMode="External"/><Relationship Id="rId14" Type="http://schemas.openxmlformats.org/officeDocument/2006/relationships/header" Target="header2.xml"/></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X:\Templates\Filenew\Agency\BLANK%20REPOR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CF0DDAA2A5A4F93A372809C47261D5A"/>
        <w:category>
          <w:name w:val="General"/>
          <w:gallery w:val="placeholder"/>
        </w:category>
        <w:types>
          <w:type w:val="bbPlcHdr"/>
        </w:types>
        <w:behaviors>
          <w:behavior w:val="content"/>
        </w:behaviors>
        <w:guid w:val="{18A34368-249F-4614-A203-38112E541281}"/>
      </w:docPartPr>
      <w:docPartBody>
        <w:p w:rsidR="00F16D8C" w:rsidRDefault="00F16D8C">
          <w:pPr>
            <w:pStyle w:val="7CF0DDAA2A5A4F93A372809C47261D5A"/>
          </w:pPr>
          <w:r w:rsidRPr="00460980">
            <w:rPr>
              <w:rStyle w:val="PlaceholderText"/>
            </w:rPr>
            <w:t>Click or tap to enter a date.</w:t>
          </w:r>
        </w:p>
      </w:docPartBody>
    </w:docPart>
    <w:docPart>
      <w:docPartPr>
        <w:name w:val="CE07590E9DBE4A25BF3EE923BDECBD5D"/>
        <w:category>
          <w:name w:val="General"/>
          <w:gallery w:val="placeholder"/>
        </w:category>
        <w:types>
          <w:type w:val="bbPlcHdr"/>
        </w:types>
        <w:behaviors>
          <w:behavior w:val="content"/>
        </w:behaviors>
        <w:guid w:val="{E043F527-EBBF-4E92-B8B5-34A1A3FC80E6}"/>
      </w:docPartPr>
      <w:docPartBody>
        <w:p w:rsidR="00F16D8C" w:rsidRDefault="00F16D8C">
          <w:pPr>
            <w:pStyle w:val="CE07590E9DBE4A25BF3EE923BDECBD5D"/>
          </w:pPr>
          <w:r w:rsidRPr="00460980">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rush Script Std">
    <w:panose1 w:val="00000000000000000000"/>
    <w:charset w:val="00"/>
    <w:family w:val="script"/>
    <w:notTrueType/>
    <w:pitch w:val="variable"/>
    <w:sig w:usb0="00000003"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6D8C"/>
    <w:rsid w:val="00BD43F6"/>
    <w:rsid w:val="00F16D8C"/>
  </w:rsids>
  <m:mathPr>
    <m:mathFont m:val="Cambria Math"/>
    <m:brkBin m:val="before"/>
    <m:brkBinSub m:val="--"/>
    <m:smallFrac m:val="0"/>
    <m:dispDef/>
    <m:lMargin m:val="0"/>
    <m:rMargin m:val="0"/>
    <m:defJc m:val="centerGroup"/>
    <m:wrapIndent m:val="1440"/>
    <m:intLim m:val="subSup"/>
    <m:naryLim m:val="undOvr"/>
  </m:mathPr>
  <w:themeFontLang/>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7CF0DDAA2A5A4F93A372809C47261D5A">
    <w:name w:val="7CF0DDAA2A5A4F93A372809C47261D5A"/>
  </w:style>
  <w:style w:type="paragraph" w:customStyle="1" w:styleId="CE07590E9DBE4A25BF3EE923BDECBD5D">
    <w:name w:val="CE07590E9DBE4A25BF3EE923BDECBD5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BF8B41-0F3B-4ED8-AACA-6F60DF4528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BLANK REPORT</Template>
  <TotalTime>11</TotalTime>
  <Pages>16</Pages>
  <Words>5954</Words>
  <Characters>36738</Characters>
  <Application>Microsoft Office Word</Application>
  <DocSecurity>0</DocSecurity>
  <Lines>1113</Lines>
  <Paragraphs>459</Paragraphs>
  <ScaleCrop>false</ScaleCrop>
  <HeadingPairs>
    <vt:vector size="2" baseType="variant">
      <vt:variant>
        <vt:lpstr>Title</vt:lpstr>
      </vt:variant>
      <vt:variant>
        <vt:i4>1</vt:i4>
      </vt:variant>
    </vt:vector>
  </HeadingPairs>
  <TitlesOfParts>
    <vt:vector size="1" baseType="lpstr">
      <vt:lpstr/>
    </vt:vector>
  </TitlesOfParts>
  <Company>European Medicines Agency</Company>
  <LinksUpToDate>false</LinksUpToDate>
  <CharactersWithSpaces>42233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Lambert Apolline</dc:creator>
  <cp:keywords/>
  <dc:description>Template version: 8 August 2014</dc:description>
  <cp:lastModifiedBy>KYRITSAKI Ioanna (SANTE)</cp:lastModifiedBy>
  <cp:revision>5</cp:revision>
  <dcterms:created xsi:type="dcterms:W3CDTF">2024-08-07T07:23:00Z</dcterms:created>
  <dcterms:modified xsi:type="dcterms:W3CDTF">2024-08-09T11:18:00Z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_emea_filing_code">
    <vt:lpwstr> </vt:lpwstr>
  </property>
  <property fmtid="{D5CDD505-2E9C-101B-9397-08002B2CF9AE}" pid="3" name="DM_Version">
    <vt:lpwstr> </vt:lpwstr>
  </property>
  <property fmtid="{D5CDD505-2E9C-101B-9397-08002B2CF9AE}" pid="4" name="DM_emea_doc_ref_id">
    <vt:lpwstr> </vt:lpwstr>
  </property>
  <property fmtid="{D5CDD505-2E9C-101B-9397-08002B2CF9AE}" pid="5" name="MSIP_Label_afe1b31d-cec0-4074-b4bd-f07689e43d84_Enabled">
    <vt:lpwstr>True</vt:lpwstr>
  </property>
  <property fmtid="{D5CDD505-2E9C-101B-9397-08002B2CF9AE}" pid="6" name="MSIP_Label_afe1b31d-cec0-4074-b4bd-f07689e43d84_SiteId">
    <vt:lpwstr>bc9dc15c-61bc-4f03-b60b-e5b6d8922839</vt:lpwstr>
  </property>
  <property fmtid="{D5CDD505-2E9C-101B-9397-08002B2CF9AE}" pid="7" name="MSIP_Label_afe1b31d-cec0-4074-b4bd-f07689e43d84_Owner">
    <vt:lpwstr>milos.levcik@ema.europa.eu</vt:lpwstr>
  </property>
  <property fmtid="{D5CDD505-2E9C-101B-9397-08002B2CF9AE}" pid="8" name="MSIP_Label_afe1b31d-cec0-4074-b4bd-f07689e43d84_SetDate">
    <vt:lpwstr>2020-08-27T19:47:46.0407511Z</vt:lpwstr>
  </property>
  <property fmtid="{D5CDD505-2E9C-101B-9397-08002B2CF9AE}" pid="9" name="MSIP_Label_afe1b31d-cec0-4074-b4bd-f07689e43d84_Name">
    <vt:lpwstr>Internal</vt:lpwstr>
  </property>
  <property fmtid="{D5CDD505-2E9C-101B-9397-08002B2CF9AE}" pid="10" name="MSIP_Label_afe1b31d-cec0-4074-b4bd-f07689e43d84_Application">
    <vt:lpwstr>Microsoft Azure Information Protection</vt:lpwstr>
  </property>
  <property fmtid="{D5CDD505-2E9C-101B-9397-08002B2CF9AE}" pid="11" name="MSIP_Label_afe1b31d-cec0-4074-b4bd-f07689e43d84_ActionId">
    <vt:lpwstr>69b9c9f6-2471-48ec-8cba-62fc90a78769</vt:lpwstr>
  </property>
  <property fmtid="{D5CDD505-2E9C-101B-9397-08002B2CF9AE}" pid="12" name="MSIP_Label_afe1b31d-cec0-4074-b4bd-f07689e43d84_Extended_MSFT_Method">
    <vt:lpwstr>Automatic</vt:lpwstr>
  </property>
  <property fmtid="{D5CDD505-2E9C-101B-9397-08002B2CF9AE}" pid="13" name="Classification">
    <vt:lpwstr>Internal All EMA Staff and Contractors</vt:lpwstr>
  </property>
  <property fmtid="{D5CDD505-2E9C-101B-9397-08002B2CF9AE}" pid="14" name="MSIP_Label_0eea11ca-d417-4147-80ed-01a58412c458_Enabled">
    <vt:lpwstr>true</vt:lpwstr>
  </property>
  <property fmtid="{D5CDD505-2E9C-101B-9397-08002B2CF9AE}" pid="15" name="MSIP_Label_0eea11ca-d417-4147-80ed-01a58412c458_SetDate">
    <vt:lpwstr>2022-11-04T15:09:06Z</vt:lpwstr>
  </property>
  <property fmtid="{D5CDD505-2E9C-101B-9397-08002B2CF9AE}" pid="16" name="MSIP_Label_0eea11ca-d417-4147-80ed-01a58412c458_Method">
    <vt:lpwstr>Standard</vt:lpwstr>
  </property>
  <property fmtid="{D5CDD505-2E9C-101B-9397-08002B2CF9AE}" pid="17" name="MSIP_Label_0eea11ca-d417-4147-80ed-01a58412c458_Name">
    <vt:lpwstr>0eea11ca-d417-4147-80ed-01a58412c458</vt:lpwstr>
  </property>
  <property fmtid="{D5CDD505-2E9C-101B-9397-08002B2CF9AE}" pid="18" name="MSIP_Label_0eea11ca-d417-4147-80ed-01a58412c458_SiteId">
    <vt:lpwstr>bc9dc15c-61bc-4f03-b60b-e5b6d8922839</vt:lpwstr>
  </property>
  <property fmtid="{D5CDD505-2E9C-101B-9397-08002B2CF9AE}" pid="19" name="MSIP_Label_0eea11ca-d417-4147-80ed-01a58412c458_ActionId">
    <vt:lpwstr>e4638f39-3b5a-4b03-b4c0-d9dac3125472</vt:lpwstr>
  </property>
  <property fmtid="{D5CDD505-2E9C-101B-9397-08002B2CF9AE}" pid="20" name="MSIP_Label_0eea11ca-d417-4147-80ed-01a58412c458_ContentBits">
    <vt:lpwstr>2</vt:lpwstr>
  </property>
  <property fmtid="{D5CDD505-2E9C-101B-9397-08002B2CF9AE}" pid="21" name="MSIP_Label_6bd9ddd1-4d20-43f6-abfa-fc3c07406f94_Enabled">
    <vt:lpwstr>true</vt:lpwstr>
  </property>
  <property fmtid="{D5CDD505-2E9C-101B-9397-08002B2CF9AE}" pid="22" name="MSIP_Label_6bd9ddd1-4d20-43f6-abfa-fc3c07406f94_SetDate">
    <vt:lpwstr>2024-08-09T11:16:19Z</vt:lpwstr>
  </property>
  <property fmtid="{D5CDD505-2E9C-101B-9397-08002B2CF9AE}" pid="23" name="MSIP_Label_6bd9ddd1-4d20-43f6-abfa-fc3c07406f94_Method">
    <vt:lpwstr>Standard</vt:lpwstr>
  </property>
  <property fmtid="{D5CDD505-2E9C-101B-9397-08002B2CF9AE}" pid="24" name="MSIP_Label_6bd9ddd1-4d20-43f6-abfa-fc3c07406f94_Name">
    <vt:lpwstr>Commission Use</vt:lpwstr>
  </property>
  <property fmtid="{D5CDD505-2E9C-101B-9397-08002B2CF9AE}" pid="25" name="MSIP_Label_6bd9ddd1-4d20-43f6-abfa-fc3c07406f94_SiteId">
    <vt:lpwstr>b24c8b06-522c-46fe-9080-70926f8dddb1</vt:lpwstr>
  </property>
  <property fmtid="{D5CDD505-2E9C-101B-9397-08002B2CF9AE}" pid="26" name="MSIP_Label_6bd9ddd1-4d20-43f6-abfa-fc3c07406f94_ActionId">
    <vt:lpwstr>86596f16-38a2-4b7f-8721-dd18bbdf6021</vt:lpwstr>
  </property>
  <property fmtid="{D5CDD505-2E9C-101B-9397-08002B2CF9AE}" pid="27" name="MSIP_Label_6bd9ddd1-4d20-43f6-abfa-fc3c07406f94_ContentBits">
    <vt:lpwstr>0</vt:lpwstr>
  </property>
</Properties>
</file>